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EDBD2" w14:textId="77777777" w:rsidR="00FD4237" w:rsidRPr="001B784D" w:rsidRDefault="00FD4237" w:rsidP="00FD4237">
      <w:pPr>
        <w:ind w:left="284" w:right="-142"/>
        <w:rPr>
          <w:rFonts w:asciiTheme="minorHAnsi" w:hAnsiTheme="minorHAnsi" w:cstheme="minorHAnsi"/>
        </w:rPr>
      </w:pPr>
    </w:p>
    <w:p w14:paraId="78E5607A" w14:textId="77777777" w:rsidR="00FD4237" w:rsidRPr="001B784D" w:rsidRDefault="00FD4237" w:rsidP="00FD4237">
      <w:pPr>
        <w:ind w:left="284" w:right="-142"/>
        <w:rPr>
          <w:rFonts w:asciiTheme="minorHAnsi" w:hAnsiTheme="minorHAnsi" w:cstheme="minorHAnsi"/>
        </w:rPr>
      </w:pPr>
    </w:p>
    <w:p w14:paraId="126F2C0A" w14:textId="77777777" w:rsidR="00B635DD" w:rsidRDefault="00B635DD" w:rsidP="00B635DD">
      <w:pPr>
        <w:shd w:val="clear" w:color="auto" w:fill="FFFFFF"/>
        <w:rPr>
          <w:rFonts w:asciiTheme="minorHAnsi" w:eastAsia="Times New Roman" w:hAnsiTheme="minorHAnsi" w:cstheme="minorHAnsi"/>
          <w:color w:val="041E42"/>
        </w:rPr>
      </w:pPr>
    </w:p>
    <w:p w14:paraId="7BA95886" w14:textId="1837E6FC" w:rsidR="007C7A9D" w:rsidRDefault="007C7A9D" w:rsidP="008A1E06">
      <w:pPr>
        <w:ind w:right="-188"/>
        <w:rPr>
          <w:rFonts w:asciiTheme="minorHAnsi" w:eastAsia="Times New Roman" w:hAnsiTheme="minorHAnsi" w:cstheme="minorHAnsi"/>
          <w:color w:val="041E42"/>
        </w:rPr>
      </w:pPr>
    </w:p>
    <w:p w14:paraId="3D713A98" w14:textId="409E3C2E" w:rsidR="00FB2FBC" w:rsidRDefault="00FB2FBC" w:rsidP="00FB2FBC">
      <w:pPr>
        <w:pStyle w:val="BodyText"/>
        <w:tabs>
          <w:tab w:val="left" w:pos="1843"/>
        </w:tabs>
        <w:spacing w:before="56" w:line="417" w:lineRule="auto"/>
        <w:ind w:left="107" w:right="6804"/>
        <w:rPr>
          <w:spacing w:val="-47"/>
        </w:rPr>
      </w:pPr>
      <w:r>
        <w:t xml:space="preserve">Monday </w:t>
      </w:r>
      <w:r w:rsidR="002347EF">
        <w:t>25</w:t>
      </w:r>
      <w:r>
        <w:t xml:space="preserve"> </w:t>
      </w:r>
      <w:r w:rsidR="002347EF">
        <w:t>November</w:t>
      </w:r>
      <w:r>
        <w:t xml:space="preserve"> 202</w:t>
      </w:r>
      <w:r w:rsidR="007B2ED6">
        <w:t>5</w:t>
      </w:r>
    </w:p>
    <w:p w14:paraId="3BE1AE6A" w14:textId="59EC34A1" w:rsidR="00FB2FBC" w:rsidRDefault="00FB2FBC" w:rsidP="009D6062">
      <w:pPr>
        <w:pStyle w:val="BodyText"/>
        <w:spacing w:before="56" w:line="417" w:lineRule="auto"/>
        <w:ind w:left="107" w:right="6945"/>
        <w:jc w:val="both"/>
      </w:pPr>
      <w:r>
        <w:t>Dear</w:t>
      </w:r>
      <w:r>
        <w:rPr>
          <w:spacing w:val="-2"/>
        </w:rPr>
        <w:t xml:space="preserve"> </w:t>
      </w:r>
      <w:r>
        <w:t>Parent/Carer,</w:t>
      </w:r>
    </w:p>
    <w:p w14:paraId="5BECE023" w14:textId="1A4DD4AD" w:rsidR="00FB2FBC" w:rsidRDefault="00FB2FBC" w:rsidP="009D6062">
      <w:pPr>
        <w:pStyle w:val="BodyText"/>
        <w:spacing w:before="2"/>
        <w:ind w:left="107" w:right="179"/>
        <w:jc w:val="both"/>
      </w:pPr>
      <w:r>
        <w:t>Figtree High School values excellence for all students. The Enrichment Class is one way we have broadened our</w:t>
      </w:r>
      <w:r>
        <w:rPr>
          <w:spacing w:val="1"/>
        </w:rPr>
        <w:t xml:space="preserve"> </w:t>
      </w:r>
      <w:r>
        <w:t>curriculum to better support high potential and gifted students to develop their knowledge, application, thinking skills</w:t>
      </w:r>
      <w:r w:rsidR="009D6062">
        <w:t xml:space="preserve"> </w:t>
      </w:r>
      <w:r>
        <w:rPr>
          <w:spacing w:val="-47"/>
        </w:rPr>
        <w:t xml:space="preserve"> </w:t>
      </w:r>
      <w:r w:rsidR="009D6062">
        <w:rPr>
          <w:spacing w:val="-47"/>
        </w:rPr>
        <w:t xml:space="preserve">  </w:t>
      </w:r>
      <w:r>
        <w:t>and</w:t>
      </w:r>
      <w:r>
        <w:rPr>
          <w:spacing w:val="-2"/>
        </w:rPr>
        <w:t xml:space="preserve"> </w:t>
      </w:r>
      <w:r>
        <w:t>attitudes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degree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complexity</w:t>
      </w:r>
      <w:r>
        <w:rPr>
          <w:spacing w:val="-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student's developmental</w:t>
      </w:r>
      <w:r>
        <w:rPr>
          <w:spacing w:val="-1"/>
        </w:rPr>
        <w:t xml:space="preserve"> </w:t>
      </w:r>
      <w:r>
        <w:t>level.</w:t>
      </w:r>
    </w:p>
    <w:p w14:paraId="295F916F" w14:textId="77777777" w:rsidR="00FB2FBC" w:rsidRDefault="00FB2FBC" w:rsidP="009D6062">
      <w:pPr>
        <w:pStyle w:val="BodyText"/>
        <w:spacing w:before="4"/>
        <w:jc w:val="both"/>
        <w:rPr>
          <w:sz w:val="16"/>
        </w:rPr>
      </w:pPr>
    </w:p>
    <w:p w14:paraId="525B0652" w14:textId="7F8C4F2B" w:rsidR="00FB2FBC" w:rsidRPr="00FE1B83" w:rsidRDefault="00FB2FBC" w:rsidP="009D6062">
      <w:pPr>
        <w:pStyle w:val="BodyText"/>
        <w:ind w:left="107" w:right="266"/>
        <w:jc w:val="both"/>
        <w:rPr>
          <w:spacing w:val="-47"/>
        </w:rPr>
      </w:pPr>
      <w:r>
        <w:t>At the forefront of the Enrichment Classes, future-focused learning is a student-centric approach where fun, interest,</w:t>
      </w:r>
      <w:r>
        <w:rPr>
          <w:spacing w:val="-47"/>
        </w:rPr>
        <w:t xml:space="preserve"> </w:t>
      </w:r>
      <w:r w:rsidR="00FE1B83">
        <w:rPr>
          <w:spacing w:val="-47"/>
        </w:rPr>
        <w:t xml:space="preserve">       </w:t>
      </w:r>
      <w:r>
        <w:t>wellbeing, and interactivity are valued. Teachers differentiate teaching and learning to meet the needs</w:t>
      </w:r>
      <w:r w:rsidR="009D6062">
        <w:t xml:space="preserve"> </w:t>
      </w:r>
      <w:r w:rsidR="00FE1B83">
        <w:rPr>
          <w:spacing w:val="-47"/>
        </w:rPr>
        <w:t xml:space="preserve">  </w:t>
      </w:r>
      <w:r>
        <w:t>of high</w:t>
      </w:r>
      <w:r>
        <w:rPr>
          <w:spacing w:val="1"/>
        </w:rPr>
        <w:t xml:space="preserve"> </w:t>
      </w:r>
      <w:r>
        <w:t>potential and high achievement students across the four natural ability domains (intellectual, physical, social</w:t>
      </w:r>
      <w:r>
        <w:rPr>
          <w:spacing w:val="1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creative).</w:t>
      </w:r>
    </w:p>
    <w:p w14:paraId="090E5E12" w14:textId="77777777" w:rsidR="00FB2FBC" w:rsidRDefault="00FB2FBC" w:rsidP="009D6062">
      <w:pPr>
        <w:pStyle w:val="BodyText"/>
        <w:spacing w:before="6"/>
        <w:rPr>
          <w:sz w:val="16"/>
        </w:rPr>
      </w:pPr>
    </w:p>
    <w:p w14:paraId="121E2B23" w14:textId="0C6EE1B9" w:rsidR="00FB2FBC" w:rsidRPr="00FB2FBC" w:rsidRDefault="00FB2FBC" w:rsidP="009D6062">
      <w:pPr>
        <w:pStyle w:val="Heading2"/>
      </w:pPr>
      <w:r>
        <w:t>Application</w:t>
      </w:r>
    </w:p>
    <w:p w14:paraId="2A699D68" w14:textId="677CF179" w:rsidR="00FB2FBC" w:rsidRDefault="00FB2FBC" w:rsidP="009D6062">
      <w:pPr>
        <w:pStyle w:val="BodyText"/>
        <w:spacing w:before="56"/>
        <w:ind w:left="107"/>
      </w:pPr>
      <w:r>
        <w:t>Application</w:t>
      </w:r>
      <w:r>
        <w:rPr>
          <w:spacing w:val="-2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downloaded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hyperlink r:id="rId7" w:history="1">
        <w:r w:rsidRPr="006748CD">
          <w:rPr>
            <w:rStyle w:val="Hyperlink"/>
          </w:rPr>
          <w:t>website</w:t>
        </w:r>
      </w:hyperlink>
      <w:r>
        <w:t>.</w:t>
      </w:r>
      <w:r>
        <w:rPr>
          <w:spacing w:val="-2"/>
        </w:rPr>
        <w:t xml:space="preserve"> </w:t>
      </w:r>
      <w:r>
        <w:rPr>
          <w:color w:val="000000"/>
          <w:shd w:val="clear" w:color="auto" w:fill="FFFF00"/>
        </w:rPr>
        <w:t>Applications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 xml:space="preserve">close </w:t>
      </w:r>
      <w:r w:rsidRPr="007B2ED6">
        <w:rPr>
          <w:b/>
          <w:bCs/>
          <w:color w:val="000000"/>
          <w:shd w:val="clear" w:color="auto" w:fill="FFFF00"/>
        </w:rPr>
        <w:t>Monday</w:t>
      </w:r>
      <w:r>
        <w:rPr>
          <w:color w:val="000000"/>
          <w:shd w:val="clear" w:color="auto" w:fill="FFFF00"/>
        </w:rPr>
        <w:t xml:space="preserve"> </w:t>
      </w:r>
      <w:r w:rsidR="007B2ED6">
        <w:rPr>
          <w:b/>
          <w:color w:val="000000"/>
          <w:shd w:val="clear" w:color="auto" w:fill="FFFF00"/>
        </w:rPr>
        <w:t>7</w:t>
      </w:r>
      <w:r>
        <w:rPr>
          <w:b/>
          <w:color w:val="000000"/>
          <w:spacing w:val="-2"/>
          <w:shd w:val="clear" w:color="auto" w:fill="FFFF00"/>
        </w:rPr>
        <w:t xml:space="preserve"> </w:t>
      </w:r>
      <w:r>
        <w:rPr>
          <w:b/>
          <w:color w:val="000000"/>
          <w:shd w:val="clear" w:color="auto" w:fill="FFFF00"/>
        </w:rPr>
        <w:t>September</w:t>
      </w:r>
      <w:r>
        <w:rPr>
          <w:b/>
          <w:color w:val="000000"/>
          <w:spacing w:val="-3"/>
          <w:shd w:val="clear" w:color="auto" w:fill="FFFF00"/>
        </w:rPr>
        <w:t xml:space="preserve"> </w:t>
      </w:r>
      <w:r>
        <w:rPr>
          <w:b/>
          <w:color w:val="000000"/>
          <w:shd w:val="clear" w:color="auto" w:fill="FFFF00"/>
        </w:rPr>
        <w:t>202</w:t>
      </w:r>
      <w:r w:rsidR="007B2ED6">
        <w:rPr>
          <w:b/>
          <w:color w:val="000000"/>
          <w:shd w:val="clear" w:color="auto" w:fill="FFFF00"/>
        </w:rPr>
        <w:t>6</w:t>
      </w:r>
      <w:r>
        <w:rPr>
          <w:color w:val="000000"/>
          <w:shd w:val="clear" w:color="auto" w:fill="FFFF00"/>
        </w:rPr>
        <w:t>.</w:t>
      </w:r>
    </w:p>
    <w:p w14:paraId="30C86165" w14:textId="77777777" w:rsidR="00FB2FBC" w:rsidRDefault="00FB2FBC" w:rsidP="009D6062">
      <w:pPr>
        <w:pStyle w:val="BodyText"/>
        <w:spacing w:before="11"/>
        <w:rPr>
          <w:sz w:val="11"/>
        </w:rPr>
      </w:pPr>
    </w:p>
    <w:p w14:paraId="34A56A9C" w14:textId="14D6402A" w:rsidR="00FB2FBC" w:rsidRPr="00FB2FBC" w:rsidRDefault="00FB2FBC" w:rsidP="009D6062">
      <w:pPr>
        <w:pStyle w:val="Heading2"/>
        <w:spacing w:before="57"/>
      </w:pPr>
      <w:r>
        <w:t>Selection</w:t>
      </w:r>
      <w:r>
        <w:rPr>
          <w:spacing w:val="-3"/>
        </w:rPr>
        <w:t xml:space="preserve"> </w:t>
      </w:r>
      <w:r>
        <w:t>Criteria</w:t>
      </w:r>
    </w:p>
    <w:p w14:paraId="48F7AFD9" w14:textId="5EDCB2F3" w:rsidR="00FB2FBC" w:rsidRDefault="00FB2FBC" w:rsidP="009D6062">
      <w:pPr>
        <w:ind w:left="107" w:right="124"/>
        <w:jc w:val="both"/>
      </w:pPr>
      <w:r>
        <w:t>Places in the 202</w:t>
      </w:r>
      <w:r w:rsidR="007B2ED6">
        <w:t>7</w:t>
      </w:r>
      <w:r>
        <w:t xml:space="preserve"> Enrichment Class will be limited. The placement of students into this class will be determined by the</w:t>
      </w:r>
      <w:r w:rsidR="009D6062">
        <w:t xml:space="preserve"> </w:t>
      </w:r>
      <w:r>
        <w:rPr>
          <w:spacing w:val="-47"/>
        </w:rPr>
        <w:t xml:space="preserve"> </w:t>
      </w:r>
      <w:r>
        <w:t xml:space="preserve">information we collect on their </w:t>
      </w:r>
      <w:r>
        <w:rPr>
          <w:b/>
        </w:rPr>
        <w:t xml:space="preserve">learning ability </w:t>
      </w:r>
      <w:r>
        <w:t>and their submitted application. The student application must be</w:t>
      </w:r>
      <w:r>
        <w:rPr>
          <w:spacing w:val="1"/>
        </w:rPr>
        <w:t xml:space="preserve"> </w:t>
      </w:r>
      <w:r>
        <w:t xml:space="preserve">submitted with their </w:t>
      </w:r>
      <w:r>
        <w:rPr>
          <w:b/>
        </w:rPr>
        <w:t xml:space="preserve">most current school reports, NAPLAN Year 5 Report </w:t>
      </w:r>
      <w:r>
        <w:t xml:space="preserve">and a supporting </w:t>
      </w:r>
      <w:r>
        <w:rPr>
          <w:b/>
        </w:rPr>
        <w:t>handwritten response</w:t>
      </w:r>
      <w:r>
        <w:rPr>
          <w:b/>
          <w:spacing w:val="1"/>
        </w:rPr>
        <w:t xml:space="preserve"> </w:t>
      </w:r>
      <w:r>
        <w:rPr>
          <w:b/>
        </w:rPr>
        <w:t>from the student</w:t>
      </w:r>
      <w:r>
        <w:t>. Furthermore, we will communicate with Year 6 teachers to fully appreciate each applicant’s</w:t>
      </w:r>
      <w:r>
        <w:rPr>
          <w:spacing w:val="1"/>
        </w:rPr>
        <w:t xml:space="preserve"> </w:t>
      </w:r>
      <w:r>
        <w:t>suitability.</w:t>
      </w:r>
    </w:p>
    <w:p w14:paraId="6121F51E" w14:textId="77777777" w:rsidR="00FB2FBC" w:rsidRDefault="00FB2FBC" w:rsidP="009D6062">
      <w:pPr>
        <w:pStyle w:val="BodyText"/>
        <w:spacing w:before="5"/>
        <w:jc w:val="both"/>
        <w:rPr>
          <w:sz w:val="16"/>
        </w:rPr>
      </w:pPr>
    </w:p>
    <w:p w14:paraId="6EC55F34" w14:textId="543D80D8" w:rsidR="00FB2FBC" w:rsidRDefault="00FB2FBC" w:rsidP="009D6062">
      <w:pPr>
        <w:pStyle w:val="BodyText"/>
        <w:ind w:left="107" w:right="115"/>
        <w:jc w:val="both"/>
      </w:pPr>
      <w:r>
        <w:t>Figtree High School teachers will be administering a general ability online assessment in collaboration with our local</w:t>
      </w:r>
      <w:r>
        <w:rPr>
          <w:spacing w:val="1"/>
        </w:rPr>
        <w:t xml:space="preserve"> </w:t>
      </w:r>
      <w:r>
        <w:t>primary schools that relates to student engagement and progress at school. We will administer the online assessments</w:t>
      </w:r>
      <w:r>
        <w:rPr>
          <w:spacing w:val="-47"/>
        </w:rPr>
        <w:t xml:space="preserve"> </w:t>
      </w:r>
      <w:r w:rsidR="009D6062">
        <w:rPr>
          <w:spacing w:val="-47"/>
        </w:rPr>
        <w:t xml:space="preserve">      </w:t>
      </w:r>
      <w:r>
        <w:t>at</w:t>
      </w:r>
      <w:r w:rsidR="009D6062">
        <w:t xml:space="preserve"> </w:t>
      </w:r>
      <w:r>
        <w:t>our local primary schools to the class as a whole or in focus groups. Please note that any information gathered from</w:t>
      </w:r>
      <w:r>
        <w:rPr>
          <w:spacing w:val="1"/>
        </w:rPr>
        <w:t xml:space="preserve"> </w:t>
      </w:r>
      <w:r>
        <w:t>this assessment will not be published outside of the school and will only be used for the educational outcomes of all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Figtree</w:t>
      </w:r>
      <w:r>
        <w:rPr>
          <w:spacing w:val="-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School.</w:t>
      </w:r>
    </w:p>
    <w:p w14:paraId="24E24FE5" w14:textId="77777777" w:rsidR="00FB2FBC" w:rsidRDefault="00FB2FBC" w:rsidP="00FB2FBC">
      <w:pPr>
        <w:pStyle w:val="BodyText"/>
        <w:spacing w:before="5"/>
        <w:rPr>
          <w:sz w:val="16"/>
        </w:rPr>
      </w:pPr>
    </w:p>
    <w:p w14:paraId="191FBD5D" w14:textId="77777777" w:rsidR="00FB2FBC" w:rsidRDefault="00FB2FBC" w:rsidP="00FB2FBC">
      <w:pPr>
        <w:pStyle w:val="BodyText"/>
        <w:ind w:left="107"/>
      </w:pPr>
      <w:r>
        <w:t>Student’s</w:t>
      </w:r>
      <w:r>
        <w:rPr>
          <w:spacing w:val="-1"/>
        </w:rPr>
        <w:t xml:space="preserve"> </w:t>
      </w:r>
      <w:r>
        <w:t>hand-written</w:t>
      </w:r>
      <w:r>
        <w:rPr>
          <w:spacing w:val="-4"/>
        </w:rPr>
        <w:t xml:space="preserve"> </w:t>
      </w:r>
      <w:r>
        <w:t>one-page response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criteria:</w:t>
      </w:r>
    </w:p>
    <w:p w14:paraId="71B062F6" w14:textId="77777777" w:rsidR="00FB2FBC" w:rsidRDefault="00FB2FBC" w:rsidP="00FB2FBC">
      <w:pPr>
        <w:pStyle w:val="BodyText"/>
        <w:spacing w:before="5"/>
        <w:rPr>
          <w:sz w:val="16"/>
        </w:rPr>
      </w:pPr>
    </w:p>
    <w:p w14:paraId="16D170D4" w14:textId="77777777" w:rsidR="00FB2FBC" w:rsidRDefault="00FB2FBC" w:rsidP="00FB2FBC">
      <w:pPr>
        <w:pStyle w:val="ListParagraph"/>
        <w:widowControl w:val="0"/>
        <w:numPr>
          <w:ilvl w:val="0"/>
          <w:numId w:val="37"/>
        </w:numPr>
        <w:tabs>
          <w:tab w:val="left" w:pos="960"/>
          <w:tab w:val="left" w:pos="961"/>
        </w:tabs>
        <w:autoSpaceDE w:val="0"/>
        <w:autoSpaceDN w:val="0"/>
        <w:spacing w:after="0" w:line="279" w:lineRule="exact"/>
        <w:ind w:left="960" w:hanging="429"/>
        <w:contextualSpacing w:val="0"/>
        <w:rPr>
          <w:rFonts w:ascii="Symbol" w:hAnsi="Symbol"/>
        </w:rPr>
      </w:pPr>
      <w:r>
        <w:t>What</w:t>
      </w:r>
      <w:r>
        <w:rPr>
          <w:spacing w:val="-1"/>
        </w:rPr>
        <w:t xml:space="preserve"> </w:t>
      </w:r>
      <w:r>
        <w:t>skills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qualities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Enrichment</w:t>
      </w:r>
      <w:r>
        <w:rPr>
          <w:spacing w:val="-1"/>
        </w:rPr>
        <w:t xml:space="preserve"> </w:t>
      </w:r>
      <w:r>
        <w:t>Class?</w:t>
      </w:r>
    </w:p>
    <w:p w14:paraId="7BE2396C" w14:textId="77777777" w:rsidR="00FB2FBC" w:rsidRDefault="00FB2FBC" w:rsidP="00FB2FBC">
      <w:pPr>
        <w:pStyle w:val="ListParagraph"/>
        <w:widowControl w:val="0"/>
        <w:numPr>
          <w:ilvl w:val="0"/>
          <w:numId w:val="37"/>
        </w:numPr>
        <w:tabs>
          <w:tab w:val="left" w:pos="960"/>
          <w:tab w:val="left" w:pos="961"/>
        </w:tabs>
        <w:autoSpaceDE w:val="0"/>
        <w:autoSpaceDN w:val="0"/>
        <w:spacing w:after="0" w:line="279" w:lineRule="exact"/>
        <w:ind w:left="960" w:hanging="429"/>
        <w:contextualSpacing w:val="0"/>
        <w:rPr>
          <w:rFonts w:ascii="Symbol" w:hAnsi="Symbol"/>
        </w:rPr>
      </w:pPr>
      <w:r>
        <w:t>Why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like a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in the Enrichment</w:t>
      </w:r>
      <w:r>
        <w:rPr>
          <w:spacing w:val="-1"/>
        </w:rPr>
        <w:t xml:space="preserve"> </w:t>
      </w:r>
      <w:r>
        <w:t>Class?</w:t>
      </w:r>
    </w:p>
    <w:p w14:paraId="30C1DE38" w14:textId="77777777" w:rsidR="00FB2FBC" w:rsidRDefault="00FB2FBC" w:rsidP="00FB2FBC">
      <w:pPr>
        <w:pStyle w:val="ListParagraph"/>
        <w:widowControl w:val="0"/>
        <w:numPr>
          <w:ilvl w:val="0"/>
          <w:numId w:val="37"/>
        </w:numPr>
        <w:tabs>
          <w:tab w:val="left" w:pos="960"/>
          <w:tab w:val="left" w:pos="961"/>
        </w:tabs>
        <w:autoSpaceDE w:val="0"/>
        <w:autoSpaceDN w:val="0"/>
        <w:spacing w:after="0" w:line="240" w:lineRule="auto"/>
        <w:ind w:left="960" w:hanging="429"/>
        <w:contextualSpacing w:val="0"/>
        <w:rPr>
          <w:rFonts w:ascii="Symbol" w:hAnsi="Symbol"/>
        </w:rPr>
      </w:pPr>
      <w:r>
        <w:t>Examples</w:t>
      </w:r>
      <w:r>
        <w:rPr>
          <w:spacing w:val="-3"/>
        </w:rPr>
        <w:t xml:space="preserve"> </w:t>
      </w:r>
      <w:r>
        <w:t>of your strong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ethic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interests.</w:t>
      </w:r>
    </w:p>
    <w:p w14:paraId="1876D919" w14:textId="77777777" w:rsidR="00FB2FBC" w:rsidRDefault="00FB2FBC" w:rsidP="00FB2FBC">
      <w:pPr>
        <w:pStyle w:val="BodyText"/>
        <w:spacing w:before="1"/>
      </w:pPr>
    </w:p>
    <w:p w14:paraId="227343E3" w14:textId="63A47BF6" w:rsidR="00FB2FBC" w:rsidRDefault="00FB2FBC" w:rsidP="00FB2FBC">
      <w:pPr>
        <w:pStyle w:val="BodyText"/>
        <w:ind w:left="107" w:right="501"/>
      </w:pPr>
      <w:r>
        <w:t xml:space="preserve">A school panel will meet </w:t>
      </w:r>
      <w:r w:rsidR="002347EF">
        <w:t xml:space="preserve">after the closing date </w:t>
      </w:r>
      <w:r>
        <w:t>to</w:t>
      </w:r>
      <w:r>
        <w:rPr>
          <w:spacing w:val="-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allocate</w:t>
      </w:r>
      <w:r>
        <w:rPr>
          <w:spacing w:val="1"/>
        </w:rPr>
        <w:t xml:space="preserve"> </w:t>
      </w:r>
      <w:r>
        <w:t>positions.</w:t>
      </w:r>
    </w:p>
    <w:p w14:paraId="3B0030F5" w14:textId="77777777" w:rsidR="00FB2FBC" w:rsidRDefault="00FB2FBC" w:rsidP="00FB2FBC">
      <w:pPr>
        <w:pStyle w:val="BodyText"/>
        <w:spacing w:before="3"/>
      </w:pPr>
    </w:p>
    <w:p w14:paraId="11630A83" w14:textId="4ADC0B60" w:rsidR="00FB2FBC" w:rsidRDefault="00FB2FBC" w:rsidP="00FB2FBC">
      <w:pPr>
        <w:pStyle w:val="BodyText"/>
        <w:spacing w:line="237" w:lineRule="auto"/>
        <w:ind w:left="107" w:right="510"/>
      </w:pPr>
      <w:r>
        <w:t xml:space="preserve">Parents will be advised of the outcome of their child’s application by </w:t>
      </w:r>
      <w:r w:rsidR="007B2ED6">
        <w:rPr>
          <w:b/>
        </w:rPr>
        <w:t>16</w:t>
      </w:r>
      <w:r>
        <w:rPr>
          <w:b/>
        </w:rPr>
        <w:t xml:space="preserve"> October 202</w:t>
      </w:r>
      <w:r w:rsidR="007B2ED6">
        <w:rPr>
          <w:b/>
        </w:rPr>
        <w:t>6</w:t>
      </w:r>
      <w:r>
        <w:rPr>
          <w:b/>
        </w:rPr>
        <w:t xml:space="preserve">, </w:t>
      </w:r>
      <w:r>
        <w:t>whether their child is being</w:t>
      </w:r>
      <w:r w:rsidR="00FE1B83">
        <w:t xml:space="preserve"> </w:t>
      </w:r>
      <w:r>
        <w:rPr>
          <w:spacing w:val="-47"/>
        </w:rPr>
        <w:t xml:space="preserve"> </w:t>
      </w:r>
      <w:r>
        <w:t>offered</w:t>
      </w:r>
      <w:r>
        <w:rPr>
          <w:spacing w:val="-1"/>
        </w:rPr>
        <w:t xml:space="preserve"> </w:t>
      </w:r>
      <w:r>
        <w:t>a place, 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placed on</w:t>
      </w:r>
      <w:r>
        <w:rPr>
          <w:spacing w:val="-3"/>
        </w:rPr>
        <w:t xml:space="preserve"> </w:t>
      </w:r>
      <w:r>
        <w:t>the reserve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or has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unsuccessful.</w:t>
      </w:r>
    </w:p>
    <w:p w14:paraId="1F96FF76" w14:textId="77777777" w:rsidR="00FB2FBC" w:rsidRDefault="00FB2FBC" w:rsidP="00FB2FBC">
      <w:pPr>
        <w:pStyle w:val="BodyText"/>
        <w:spacing w:before="2"/>
      </w:pPr>
    </w:p>
    <w:p w14:paraId="7ED30A5C" w14:textId="657C7687" w:rsidR="00FB2FBC" w:rsidRDefault="00FB2FBC" w:rsidP="00FB2FBC">
      <w:pPr>
        <w:pStyle w:val="BodyText"/>
        <w:ind w:left="107"/>
      </w:pPr>
      <w:r>
        <w:t>Thank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supporting</w:t>
      </w:r>
      <w:r>
        <w:rPr>
          <w:spacing w:val="-3"/>
        </w:rPr>
        <w:t xml:space="preserve"> </w:t>
      </w:r>
      <w:r>
        <w:t>Figtree</w:t>
      </w:r>
      <w:r>
        <w:rPr>
          <w:spacing w:val="-1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School’s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initiative.</w:t>
      </w:r>
    </w:p>
    <w:p w14:paraId="014169FB" w14:textId="2E5FACC3" w:rsidR="00FB2FBC" w:rsidRDefault="00FB2FBC" w:rsidP="00FB2FBC">
      <w:pPr>
        <w:pStyle w:val="BodyText"/>
        <w:ind w:left="107"/>
      </w:pPr>
      <w:r>
        <w:t>Kind</w:t>
      </w:r>
      <w:r>
        <w:rPr>
          <w:spacing w:val="-2"/>
        </w:rPr>
        <w:t xml:space="preserve"> </w:t>
      </w:r>
      <w:r>
        <w:t>regards,</w:t>
      </w:r>
    </w:p>
    <w:p w14:paraId="7709ACB0" w14:textId="134B9BBC" w:rsidR="005163B8" w:rsidRPr="005163B8" w:rsidRDefault="005163B8" w:rsidP="00FB2FBC">
      <w:pPr>
        <w:pStyle w:val="BodyText"/>
        <w:ind w:left="107"/>
        <w:rPr>
          <w:sz w:val="10"/>
          <w:szCs w:val="10"/>
        </w:rPr>
      </w:pPr>
    </w:p>
    <w:p w14:paraId="2CF84B13" w14:textId="6534D70B" w:rsidR="005163B8" w:rsidRPr="005163B8" w:rsidRDefault="005163B8" w:rsidP="005163B8">
      <w:pPr>
        <w:pStyle w:val="NormalWeb"/>
        <w:rPr>
          <w:rFonts w:ascii="Times New Roman" w:eastAsia="Times New Roman" w:hAnsi="Times New Roman" w:cs="Times New Roman"/>
          <w:sz w:val="16"/>
          <w:szCs w:val="16"/>
        </w:rPr>
      </w:pPr>
      <w:r w:rsidRPr="00E57A17">
        <w:rPr>
          <w:rFonts w:asciiTheme="minorHAnsi" w:hAnsiTheme="minorHAnsi" w:cs="Tahom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44D8780" wp14:editId="1E4DC79E">
            <wp:simplePos x="0" y="0"/>
            <wp:positionH relativeFrom="margin">
              <wp:posOffset>3822065</wp:posOffset>
            </wp:positionH>
            <wp:positionV relativeFrom="paragraph">
              <wp:posOffset>99695</wp:posOffset>
            </wp:positionV>
            <wp:extent cx="12382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21268" y="20855"/>
                <wp:lineTo x="21268" y="0"/>
                <wp:lineTo x="0" y="0"/>
              </wp:wrapPolygon>
            </wp:wrapTight>
            <wp:docPr id="875707143" name="Picture 875707143" descr="T:\Office\Signatures\2018_DOvens -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Office\Signatures\2018_DOvens - Bl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3B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0DFC74F" wp14:editId="372AAC72">
            <wp:simplePos x="0" y="0"/>
            <wp:positionH relativeFrom="column">
              <wp:posOffset>107315</wp:posOffset>
            </wp:positionH>
            <wp:positionV relativeFrom="paragraph">
              <wp:posOffset>38735</wp:posOffset>
            </wp:positionV>
            <wp:extent cx="1096010" cy="366395"/>
            <wp:effectExtent l="0" t="0" r="8890" b="0"/>
            <wp:wrapNone/>
            <wp:docPr id="985880260" name="Picture 1" descr="A blue sign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80260" name="Picture 1" descr="A blue sign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FBC" w:rsidRPr="00A33859">
        <w:rPr>
          <w:rFonts w:ascii="Freestyle Script" w:hAnsi="Freestyle Script"/>
          <w:sz w:val="36"/>
          <w:szCs w:val="36"/>
        </w:rPr>
        <w:t xml:space="preserve"> </w:t>
      </w:r>
    </w:p>
    <w:p w14:paraId="458B6DB8" w14:textId="24EAF7E5" w:rsidR="00FB2FBC" w:rsidRPr="00A33859" w:rsidRDefault="005163B8" w:rsidP="005163B8">
      <w:pPr>
        <w:pStyle w:val="BodyText"/>
        <w:tabs>
          <w:tab w:val="left" w:pos="6015"/>
        </w:tabs>
        <w:ind w:left="107"/>
        <w:rPr>
          <w:sz w:val="36"/>
          <w:szCs w:val="36"/>
        </w:rPr>
      </w:pPr>
      <w:r>
        <w:rPr>
          <w:rFonts w:ascii="Freestyle Script" w:hAnsi="Freestyle Script"/>
          <w:sz w:val="36"/>
          <w:szCs w:val="36"/>
        </w:rPr>
        <w:tab/>
      </w:r>
    </w:p>
    <w:p w14:paraId="10FCF3C7" w14:textId="756C891A" w:rsidR="00FB2FBC" w:rsidRDefault="00FB2FBC" w:rsidP="00FB2FBC">
      <w:pPr>
        <w:pStyle w:val="BodyText"/>
        <w:tabs>
          <w:tab w:val="left" w:pos="6001"/>
        </w:tabs>
        <w:spacing w:before="30"/>
        <w:ind w:left="107"/>
      </w:pPr>
      <w:r>
        <w:t>Ms Ellie Donovan</w:t>
      </w:r>
      <w:r>
        <w:tab/>
        <w:t>Mr</w:t>
      </w:r>
      <w:r>
        <w:rPr>
          <w:spacing w:val="-1"/>
        </w:rPr>
        <w:t xml:space="preserve"> </w:t>
      </w:r>
      <w:r>
        <w:t>Daniel Ovens</w:t>
      </w:r>
    </w:p>
    <w:p w14:paraId="5320E69E" w14:textId="77777777" w:rsidR="00FB2FBC" w:rsidRDefault="00FB2FBC" w:rsidP="00FB2FBC">
      <w:pPr>
        <w:pStyle w:val="BodyText"/>
        <w:tabs>
          <w:tab w:val="left" w:pos="6001"/>
        </w:tabs>
        <w:spacing w:before="1"/>
        <w:ind w:left="107"/>
      </w:pPr>
      <w:r>
        <w:t>Deputy Principal</w:t>
      </w:r>
      <w:r>
        <w:tab/>
        <w:t>Principal</w:t>
      </w:r>
    </w:p>
    <w:p w14:paraId="21864387" w14:textId="705F9B90" w:rsidR="00FB2FBC" w:rsidRDefault="00FB2FBC" w:rsidP="00FB2FBC">
      <w:pPr>
        <w:ind w:left="-142"/>
        <w:jc w:val="center"/>
        <w:rPr>
          <w:b/>
          <w:sz w:val="28"/>
        </w:rPr>
      </w:pPr>
      <w:r>
        <w:rPr>
          <w:b/>
          <w:sz w:val="28"/>
        </w:rPr>
        <w:lastRenderedPageBreak/>
        <w:t>Year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</w:t>
      </w:r>
      <w:r w:rsidR="007B2ED6">
        <w:rPr>
          <w:b/>
          <w:sz w:val="28"/>
        </w:rPr>
        <w:t>7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Enrichment Class 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Application Form</w:t>
      </w:r>
    </w:p>
    <w:p w14:paraId="4B29D003" w14:textId="7053A7B6" w:rsidR="00FB2FBC" w:rsidRPr="00FB2FBC" w:rsidRDefault="00FB2FBC" w:rsidP="00FB2FBC">
      <w:pPr>
        <w:pStyle w:val="Heading1"/>
        <w:spacing w:after="0"/>
      </w:pPr>
      <w:r>
        <w:t>Process:</w:t>
      </w:r>
    </w:p>
    <w:p w14:paraId="1E1DCD6C" w14:textId="11822240" w:rsidR="00FB2FBC" w:rsidRDefault="00FB2FBC" w:rsidP="00FB2FBC">
      <w:pPr>
        <w:pStyle w:val="ListParagraph"/>
        <w:widowControl w:val="0"/>
        <w:numPr>
          <w:ilvl w:val="0"/>
          <w:numId w:val="37"/>
        </w:numPr>
        <w:tabs>
          <w:tab w:val="left" w:pos="828"/>
          <w:tab w:val="left" w:pos="829"/>
        </w:tabs>
        <w:autoSpaceDE w:val="0"/>
        <w:autoSpaceDN w:val="0"/>
        <w:spacing w:before="1" w:after="0" w:line="240" w:lineRule="auto"/>
        <w:ind w:right="195" w:hanging="361"/>
        <w:contextualSpacing w:val="0"/>
        <w:rPr>
          <w:rFonts w:ascii="Symbol" w:hAnsi="Symbol"/>
          <w:sz w:val="24"/>
        </w:rPr>
      </w:pPr>
      <w:r>
        <w:rPr>
          <w:sz w:val="24"/>
        </w:rPr>
        <w:t xml:space="preserve">Please read this document carefully, complete all relevant details on the application form and keep a </w:t>
      </w:r>
      <w:r>
        <w:rPr>
          <w:spacing w:val="-53"/>
          <w:sz w:val="24"/>
        </w:rPr>
        <w:t xml:space="preserve"> </w:t>
      </w:r>
      <w:r>
        <w:rPr>
          <w:sz w:val="24"/>
        </w:rPr>
        <w:t>copy.</w:t>
      </w:r>
    </w:p>
    <w:p w14:paraId="785E62E6" w14:textId="77777777" w:rsidR="00FB2FBC" w:rsidRDefault="00FB2FBC" w:rsidP="00FB2FBC">
      <w:pPr>
        <w:pStyle w:val="ListParagraph"/>
        <w:widowControl w:val="0"/>
        <w:numPr>
          <w:ilvl w:val="0"/>
          <w:numId w:val="37"/>
        </w:numPr>
        <w:tabs>
          <w:tab w:val="left" w:pos="828"/>
          <w:tab w:val="left" w:pos="829"/>
        </w:tabs>
        <w:autoSpaceDE w:val="0"/>
        <w:autoSpaceDN w:val="0"/>
        <w:spacing w:after="0" w:line="304" w:lineRule="exact"/>
        <w:ind w:hanging="361"/>
        <w:contextualSpacing w:val="0"/>
        <w:rPr>
          <w:rFonts w:ascii="Symbol" w:hAnsi="Symbol"/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completed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spaces</w:t>
      </w:r>
      <w:r>
        <w:rPr>
          <w:spacing w:val="-6"/>
          <w:sz w:val="24"/>
        </w:rPr>
        <w:t xml:space="preserve"> </w:t>
      </w:r>
      <w:r>
        <w:rPr>
          <w:sz w:val="24"/>
        </w:rPr>
        <w:t>provided</w:t>
      </w:r>
      <w:r>
        <w:rPr>
          <w:spacing w:val="-3"/>
          <w:sz w:val="24"/>
        </w:rPr>
        <w:t xml:space="preserve"> </w:t>
      </w:r>
      <w:r>
        <w:rPr>
          <w:sz w:val="24"/>
        </w:rPr>
        <w:t>below.</w:t>
      </w:r>
    </w:p>
    <w:p w14:paraId="58051A5F" w14:textId="62958AA9" w:rsidR="00FB2FBC" w:rsidRPr="00FB2FBC" w:rsidRDefault="00FB2FBC" w:rsidP="00FB2FBC">
      <w:pPr>
        <w:pStyle w:val="ListParagraph"/>
        <w:widowControl w:val="0"/>
        <w:numPr>
          <w:ilvl w:val="0"/>
          <w:numId w:val="37"/>
        </w:numPr>
        <w:tabs>
          <w:tab w:val="left" w:pos="828"/>
          <w:tab w:val="left" w:pos="829"/>
        </w:tabs>
        <w:autoSpaceDE w:val="0"/>
        <w:autoSpaceDN w:val="0"/>
        <w:spacing w:after="0" w:line="242" w:lineRule="auto"/>
        <w:ind w:right="-142" w:hanging="361"/>
        <w:contextualSpacing w:val="0"/>
        <w:rPr>
          <w:rFonts w:ascii="Symbol" w:hAnsi="Symbol"/>
          <w:sz w:val="24"/>
        </w:rPr>
      </w:pPr>
      <w:r>
        <w:rPr>
          <w:sz w:val="24"/>
        </w:rPr>
        <w:t xml:space="preserve">Lodge the application form, attach a copy of your most recent school reports and NAPLAN 5 Report </w:t>
      </w:r>
      <w:r>
        <w:rPr>
          <w:spacing w:val="-52"/>
          <w:sz w:val="24"/>
        </w:rPr>
        <w:t xml:space="preserve">     </w:t>
      </w:r>
      <w:r w:rsidRPr="00FB2FBC">
        <w:rPr>
          <w:sz w:val="24"/>
        </w:rPr>
        <w:t>to Figtree</w:t>
      </w:r>
      <w:r w:rsidRPr="00FB2FBC">
        <w:rPr>
          <w:spacing w:val="-2"/>
          <w:sz w:val="24"/>
        </w:rPr>
        <w:t xml:space="preserve"> </w:t>
      </w:r>
      <w:r w:rsidRPr="00FB2FBC">
        <w:rPr>
          <w:sz w:val="24"/>
        </w:rPr>
        <w:t>High</w:t>
      </w:r>
      <w:r w:rsidRPr="00FB2FBC">
        <w:rPr>
          <w:spacing w:val="1"/>
          <w:sz w:val="24"/>
        </w:rPr>
        <w:t xml:space="preserve"> </w:t>
      </w:r>
      <w:r w:rsidRPr="00FB2FBC">
        <w:rPr>
          <w:sz w:val="24"/>
        </w:rPr>
        <w:t>School</w:t>
      </w:r>
      <w:r w:rsidRPr="00FB2FBC">
        <w:rPr>
          <w:spacing w:val="-5"/>
          <w:sz w:val="24"/>
        </w:rPr>
        <w:t xml:space="preserve"> </w:t>
      </w:r>
      <w:r w:rsidRPr="00FB2FBC">
        <w:rPr>
          <w:sz w:val="24"/>
        </w:rPr>
        <w:t>by</w:t>
      </w:r>
      <w:r w:rsidRPr="00FB2FBC">
        <w:rPr>
          <w:spacing w:val="-4"/>
          <w:sz w:val="24"/>
        </w:rPr>
        <w:t xml:space="preserve"> Monday </w:t>
      </w:r>
      <w:r w:rsidR="007B2ED6">
        <w:rPr>
          <w:b/>
          <w:sz w:val="24"/>
        </w:rPr>
        <w:t>7</w:t>
      </w:r>
      <w:r w:rsidRPr="00FB2FBC">
        <w:rPr>
          <w:b/>
          <w:spacing w:val="1"/>
          <w:sz w:val="24"/>
        </w:rPr>
        <w:t xml:space="preserve"> </w:t>
      </w:r>
      <w:r w:rsidRPr="00FB2FBC">
        <w:rPr>
          <w:b/>
          <w:sz w:val="24"/>
        </w:rPr>
        <w:t>September</w:t>
      </w:r>
      <w:r w:rsidRPr="00FB2FBC">
        <w:rPr>
          <w:b/>
          <w:spacing w:val="-1"/>
          <w:sz w:val="24"/>
        </w:rPr>
        <w:t xml:space="preserve"> </w:t>
      </w:r>
      <w:r w:rsidRPr="00FB2FBC">
        <w:rPr>
          <w:b/>
          <w:sz w:val="24"/>
        </w:rPr>
        <w:t>202</w:t>
      </w:r>
      <w:r w:rsidR="00F75064">
        <w:rPr>
          <w:b/>
          <w:sz w:val="24"/>
        </w:rPr>
        <w:t>6</w:t>
      </w:r>
      <w:r w:rsidRPr="00FB2FBC">
        <w:rPr>
          <w:sz w:val="24"/>
        </w:rPr>
        <w:t>.</w:t>
      </w:r>
    </w:p>
    <w:p w14:paraId="56D1A26D" w14:textId="68C4ED42" w:rsidR="00FB2FBC" w:rsidRPr="00FB2FBC" w:rsidRDefault="00FB2FBC" w:rsidP="00FB2FBC">
      <w:pPr>
        <w:pStyle w:val="ListParagraph"/>
        <w:widowControl w:val="0"/>
        <w:numPr>
          <w:ilvl w:val="0"/>
          <w:numId w:val="37"/>
        </w:numPr>
        <w:tabs>
          <w:tab w:val="left" w:pos="828"/>
          <w:tab w:val="left" w:pos="829"/>
        </w:tabs>
        <w:autoSpaceDE w:val="0"/>
        <w:autoSpaceDN w:val="0"/>
        <w:spacing w:after="0" w:line="240" w:lineRule="auto"/>
        <w:ind w:right="109" w:hanging="361"/>
        <w:contextualSpacing w:val="0"/>
        <w:rPr>
          <w:rFonts w:ascii="Symbol" w:hAnsi="Symbol"/>
          <w:sz w:val="24"/>
        </w:rPr>
      </w:pPr>
      <w:r>
        <w:rPr>
          <w:sz w:val="24"/>
        </w:rPr>
        <w:t xml:space="preserve">The general ability online assessment will be facilitated in partnership with our Community of Schools 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Mid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</w:t>
      </w:r>
      <w:r w:rsidR="00F75064">
        <w:rPr>
          <w:b/>
          <w:sz w:val="24"/>
        </w:rPr>
        <w:t>6</w:t>
      </w:r>
      <w:r>
        <w:rPr>
          <w:b/>
          <w:sz w:val="24"/>
        </w:rPr>
        <w:t>.</w:t>
      </w:r>
    </w:p>
    <w:p w14:paraId="4351095D" w14:textId="77777777" w:rsidR="00FB2FBC" w:rsidRPr="00FB2FBC" w:rsidRDefault="00FB2FBC" w:rsidP="00FB2FBC">
      <w:pPr>
        <w:pStyle w:val="ListParagraph"/>
        <w:widowControl w:val="0"/>
        <w:numPr>
          <w:ilvl w:val="0"/>
          <w:numId w:val="37"/>
        </w:numPr>
        <w:tabs>
          <w:tab w:val="left" w:pos="828"/>
          <w:tab w:val="left" w:pos="829"/>
        </w:tabs>
        <w:autoSpaceDE w:val="0"/>
        <w:autoSpaceDN w:val="0"/>
        <w:spacing w:after="0" w:line="240" w:lineRule="auto"/>
        <w:ind w:right="109" w:hanging="361"/>
        <w:contextualSpacing w:val="0"/>
        <w:rPr>
          <w:rFonts w:ascii="Symbol" w:hAnsi="Symbol"/>
          <w:sz w:val="24"/>
        </w:rPr>
      </w:pPr>
      <w:r w:rsidRPr="00FB2FBC">
        <w:rPr>
          <w:sz w:val="24"/>
        </w:rPr>
        <w:t xml:space="preserve">Students applying from our </w:t>
      </w:r>
      <w:r w:rsidRPr="00FB2FBC">
        <w:rPr>
          <w:sz w:val="24"/>
          <w:u w:val="single"/>
        </w:rPr>
        <w:t>local area enrolment</w:t>
      </w:r>
      <w:r w:rsidRPr="00FB2FBC">
        <w:rPr>
          <w:sz w:val="24"/>
        </w:rPr>
        <w:t xml:space="preserve"> who are not enrolled in Figtree Community of</w:t>
      </w:r>
      <w:r w:rsidRPr="00FB2FBC">
        <w:rPr>
          <w:spacing w:val="-52"/>
          <w:sz w:val="24"/>
        </w:rPr>
        <w:t xml:space="preserve"> </w:t>
      </w:r>
      <w:r w:rsidRPr="00FB2FBC">
        <w:rPr>
          <w:sz w:val="24"/>
        </w:rPr>
        <w:t>Schools</w:t>
      </w:r>
      <w:r w:rsidRPr="00FB2FBC">
        <w:rPr>
          <w:spacing w:val="-2"/>
          <w:sz w:val="24"/>
        </w:rPr>
        <w:t xml:space="preserve"> </w:t>
      </w:r>
      <w:r w:rsidRPr="00FB2FBC">
        <w:rPr>
          <w:sz w:val="24"/>
        </w:rPr>
        <w:t>can</w:t>
      </w:r>
      <w:r w:rsidRPr="00FB2FBC">
        <w:rPr>
          <w:spacing w:val="-2"/>
          <w:sz w:val="24"/>
        </w:rPr>
        <w:t xml:space="preserve"> </w:t>
      </w:r>
      <w:r w:rsidRPr="00FB2FBC">
        <w:rPr>
          <w:sz w:val="24"/>
        </w:rPr>
        <w:t>apply</w:t>
      </w:r>
      <w:r w:rsidRPr="00FB2FBC">
        <w:rPr>
          <w:spacing w:val="-2"/>
          <w:sz w:val="24"/>
        </w:rPr>
        <w:t xml:space="preserve"> </w:t>
      </w:r>
      <w:r w:rsidRPr="00FB2FBC">
        <w:rPr>
          <w:sz w:val="24"/>
        </w:rPr>
        <w:t>–</w:t>
      </w:r>
      <w:r w:rsidRPr="00FB2FBC">
        <w:rPr>
          <w:spacing w:val="-2"/>
          <w:sz w:val="24"/>
        </w:rPr>
        <w:t xml:space="preserve"> </w:t>
      </w:r>
      <w:r w:rsidRPr="00FB2FBC">
        <w:rPr>
          <w:sz w:val="24"/>
        </w:rPr>
        <w:t>please</w:t>
      </w:r>
      <w:r w:rsidRPr="00FB2FBC">
        <w:rPr>
          <w:spacing w:val="-2"/>
          <w:sz w:val="24"/>
        </w:rPr>
        <w:t xml:space="preserve"> </w:t>
      </w:r>
      <w:r w:rsidRPr="00FB2FBC">
        <w:rPr>
          <w:sz w:val="24"/>
        </w:rPr>
        <w:t>contact Ellie Donovan</w:t>
      </w:r>
      <w:r w:rsidRPr="00FB2FBC">
        <w:rPr>
          <w:spacing w:val="-3"/>
          <w:sz w:val="24"/>
        </w:rPr>
        <w:t xml:space="preserve"> </w:t>
      </w:r>
      <w:r w:rsidRPr="00FB2FBC">
        <w:rPr>
          <w:sz w:val="24"/>
        </w:rPr>
        <w:t>by</w:t>
      </w:r>
      <w:r w:rsidRPr="00FB2FBC">
        <w:rPr>
          <w:spacing w:val="-1"/>
          <w:sz w:val="24"/>
        </w:rPr>
        <w:t xml:space="preserve"> </w:t>
      </w:r>
      <w:r w:rsidRPr="00FB2FBC">
        <w:rPr>
          <w:sz w:val="24"/>
        </w:rPr>
        <w:t>phone for</w:t>
      </w:r>
      <w:r w:rsidRPr="00FB2FBC">
        <w:rPr>
          <w:spacing w:val="-3"/>
          <w:sz w:val="24"/>
        </w:rPr>
        <w:t xml:space="preserve"> </w:t>
      </w:r>
      <w:r w:rsidRPr="00FB2FBC">
        <w:rPr>
          <w:sz w:val="24"/>
        </w:rPr>
        <w:t>further</w:t>
      </w:r>
      <w:r w:rsidRPr="00FB2FBC">
        <w:rPr>
          <w:spacing w:val="-2"/>
          <w:sz w:val="24"/>
        </w:rPr>
        <w:t xml:space="preserve"> </w:t>
      </w:r>
      <w:r w:rsidRPr="00FB2FBC">
        <w:rPr>
          <w:sz w:val="24"/>
        </w:rPr>
        <w:t>information.</w:t>
      </w:r>
    </w:p>
    <w:p w14:paraId="16E0FF7E" w14:textId="77777777" w:rsidR="00FB2FBC" w:rsidRDefault="00FB2FBC" w:rsidP="00FB2FBC">
      <w:pPr>
        <w:pStyle w:val="BodyText"/>
        <w:spacing w:before="9"/>
        <w:rPr>
          <w:sz w:val="23"/>
        </w:rPr>
      </w:pPr>
    </w:p>
    <w:p w14:paraId="7A259A95" w14:textId="5455F511" w:rsidR="00FB2FBC" w:rsidRPr="00FB2FBC" w:rsidRDefault="00FB2FBC" w:rsidP="00FB2FBC">
      <w:pPr>
        <w:pStyle w:val="Heading1"/>
      </w:pPr>
      <w:r>
        <w:t>Applicant</w:t>
      </w:r>
      <w:r>
        <w:rPr>
          <w:spacing w:val="-3"/>
        </w:rPr>
        <w:t xml:space="preserve"> </w:t>
      </w:r>
      <w:r>
        <w:t>details:</w:t>
      </w:r>
    </w:p>
    <w:tbl>
      <w:tblPr>
        <w:tblW w:w="1037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3287"/>
        <w:gridCol w:w="1839"/>
        <w:gridCol w:w="2840"/>
      </w:tblGrid>
      <w:tr w:rsidR="00FB2FBC" w14:paraId="6A23EE78" w14:textId="77777777" w:rsidTr="00FB2FBC">
        <w:trPr>
          <w:trHeight w:val="438"/>
        </w:trPr>
        <w:tc>
          <w:tcPr>
            <w:tcW w:w="2410" w:type="dxa"/>
            <w:shd w:val="clear" w:color="auto" w:fill="C5D9F0"/>
          </w:tcPr>
          <w:p w14:paraId="0FA83BC5" w14:textId="77777777" w:rsidR="00FB2FBC" w:rsidRDefault="00FB2FBC" w:rsidP="003932FD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name:</w:t>
            </w:r>
          </w:p>
        </w:tc>
        <w:tc>
          <w:tcPr>
            <w:tcW w:w="3287" w:type="dxa"/>
          </w:tcPr>
          <w:p w14:paraId="4409AEF0" w14:textId="77777777" w:rsidR="00FB2FBC" w:rsidRDefault="00FB2FBC" w:rsidP="003932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9" w:type="dxa"/>
            <w:shd w:val="clear" w:color="auto" w:fill="C5D9F0"/>
          </w:tcPr>
          <w:p w14:paraId="4288F3C5" w14:textId="77777777" w:rsidR="00FB2FBC" w:rsidRDefault="00FB2FBC" w:rsidP="003932FD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Surname:</w:t>
            </w:r>
          </w:p>
        </w:tc>
        <w:tc>
          <w:tcPr>
            <w:tcW w:w="2840" w:type="dxa"/>
          </w:tcPr>
          <w:p w14:paraId="1AFCAA74" w14:textId="77777777" w:rsidR="00FB2FBC" w:rsidRDefault="00FB2FBC" w:rsidP="003932FD">
            <w:pPr>
              <w:pStyle w:val="TableParagraph"/>
              <w:rPr>
                <w:rFonts w:ascii="Times New Roman"/>
              </w:rPr>
            </w:pPr>
          </w:p>
        </w:tc>
      </w:tr>
      <w:tr w:rsidR="00FB2FBC" w14:paraId="76796FAD" w14:textId="77777777" w:rsidTr="00FB2FBC">
        <w:trPr>
          <w:trHeight w:val="438"/>
        </w:trPr>
        <w:tc>
          <w:tcPr>
            <w:tcW w:w="2410" w:type="dxa"/>
            <w:shd w:val="clear" w:color="auto" w:fill="C5D9F0"/>
          </w:tcPr>
          <w:p w14:paraId="7F80529F" w14:textId="77777777" w:rsidR="00FB2FBC" w:rsidRDefault="00FB2FBC" w:rsidP="003932FD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Street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address:</w:t>
            </w:r>
          </w:p>
        </w:tc>
        <w:tc>
          <w:tcPr>
            <w:tcW w:w="7966" w:type="dxa"/>
            <w:gridSpan w:val="3"/>
          </w:tcPr>
          <w:p w14:paraId="78EEA694" w14:textId="77777777" w:rsidR="00FB2FBC" w:rsidRDefault="00FB2FBC" w:rsidP="003932FD">
            <w:pPr>
              <w:pStyle w:val="TableParagraph"/>
              <w:rPr>
                <w:rFonts w:ascii="Times New Roman"/>
              </w:rPr>
            </w:pPr>
          </w:p>
        </w:tc>
      </w:tr>
      <w:tr w:rsidR="00FB2FBC" w14:paraId="25D82484" w14:textId="77777777" w:rsidTr="00FB2FBC">
        <w:trPr>
          <w:trHeight w:val="438"/>
        </w:trPr>
        <w:tc>
          <w:tcPr>
            <w:tcW w:w="2410" w:type="dxa"/>
            <w:shd w:val="clear" w:color="auto" w:fill="C5D9F0"/>
          </w:tcPr>
          <w:p w14:paraId="2BBE400D" w14:textId="77777777" w:rsidR="00FB2FBC" w:rsidRDefault="00FB2FBC" w:rsidP="003932FD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Suburb:</w:t>
            </w:r>
          </w:p>
        </w:tc>
        <w:tc>
          <w:tcPr>
            <w:tcW w:w="3287" w:type="dxa"/>
          </w:tcPr>
          <w:p w14:paraId="3CAC0478" w14:textId="77777777" w:rsidR="00FB2FBC" w:rsidRDefault="00FB2FBC" w:rsidP="003932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9" w:type="dxa"/>
            <w:shd w:val="clear" w:color="auto" w:fill="C5D9F0"/>
          </w:tcPr>
          <w:p w14:paraId="2E344FF4" w14:textId="77777777" w:rsidR="00FB2FBC" w:rsidRDefault="00FB2FBC" w:rsidP="003932FD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Postcode:</w:t>
            </w:r>
          </w:p>
        </w:tc>
        <w:tc>
          <w:tcPr>
            <w:tcW w:w="2840" w:type="dxa"/>
          </w:tcPr>
          <w:p w14:paraId="27EC0DBF" w14:textId="77777777" w:rsidR="00FB2FBC" w:rsidRDefault="00FB2FBC" w:rsidP="003932FD">
            <w:pPr>
              <w:pStyle w:val="TableParagraph"/>
              <w:rPr>
                <w:rFonts w:ascii="Times New Roman"/>
              </w:rPr>
            </w:pPr>
          </w:p>
        </w:tc>
      </w:tr>
      <w:tr w:rsidR="00FB2FBC" w14:paraId="2446EC7A" w14:textId="77777777" w:rsidTr="00FB2FBC">
        <w:trPr>
          <w:trHeight w:val="441"/>
        </w:trPr>
        <w:tc>
          <w:tcPr>
            <w:tcW w:w="2410" w:type="dxa"/>
            <w:shd w:val="clear" w:color="auto" w:fill="C5D9F0"/>
          </w:tcPr>
          <w:p w14:paraId="6FFDA468" w14:textId="77777777" w:rsidR="00FB2FBC" w:rsidRDefault="00FB2FBC" w:rsidP="003932FD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Parent/carer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contact:</w:t>
            </w:r>
          </w:p>
        </w:tc>
        <w:tc>
          <w:tcPr>
            <w:tcW w:w="3287" w:type="dxa"/>
          </w:tcPr>
          <w:p w14:paraId="70991C6B" w14:textId="77777777" w:rsidR="00FB2FBC" w:rsidRDefault="00FB2FBC" w:rsidP="003932F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9" w:type="dxa"/>
            <w:shd w:val="clear" w:color="auto" w:fill="C5D9F0"/>
          </w:tcPr>
          <w:p w14:paraId="3CE431C7" w14:textId="77777777" w:rsidR="00FB2FBC" w:rsidRDefault="00FB2FBC" w:rsidP="003932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Phone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number:</w:t>
            </w:r>
          </w:p>
        </w:tc>
        <w:tc>
          <w:tcPr>
            <w:tcW w:w="2840" w:type="dxa"/>
          </w:tcPr>
          <w:p w14:paraId="19567158" w14:textId="77777777" w:rsidR="00FB2FBC" w:rsidRDefault="00FB2FBC" w:rsidP="003932FD">
            <w:pPr>
              <w:pStyle w:val="TableParagraph"/>
              <w:rPr>
                <w:rFonts w:ascii="Times New Roman"/>
              </w:rPr>
            </w:pPr>
          </w:p>
        </w:tc>
      </w:tr>
      <w:tr w:rsidR="00FB2FBC" w14:paraId="4E926314" w14:textId="77777777" w:rsidTr="00FB2FBC">
        <w:trPr>
          <w:trHeight w:val="438"/>
        </w:trPr>
        <w:tc>
          <w:tcPr>
            <w:tcW w:w="2410" w:type="dxa"/>
            <w:shd w:val="clear" w:color="auto" w:fill="C5D9F0"/>
          </w:tcPr>
          <w:p w14:paraId="4FEABDF1" w14:textId="77777777" w:rsidR="00FB2FBC" w:rsidRDefault="00FB2FBC" w:rsidP="003932FD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Email:</w:t>
            </w:r>
          </w:p>
        </w:tc>
        <w:tc>
          <w:tcPr>
            <w:tcW w:w="7966" w:type="dxa"/>
            <w:gridSpan w:val="3"/>
          </w:tcPr>
          <w:p w14:paraId="7B85942C" w14:textId="77777777" w:rsidR="00FB2FBC" w:rsidRDefault="00FB2FBC" w:rsidP="003932FD">
            <w:pPr>
              <w:pStyle w:val="TableParagraph"/>
              <w:rPr>
                <w:rFonts w:ascii="Times New Roman"/>
              </w:rPr>
            </w:pPr>
          </w:p>
        </w:tc>
      </w:tr>
      <w:tr w:rsidR="00FB2FBC" w14:paraId="1051C516" w14:textId="77777777" w:rsidTr="00FB2FBC">
        <w:trPr>
          <w:trHeight w:val="438"/>
        </w:trPr>
        <w:tc>
          <w:tcPr>
            <w:tcW w:w="2410" w:type="dxa"/>
            <w:shd w:val="clear" w:color="auto" w:fill="C5D9F0"/>
          </w:tcPr>
          <w:p w14:paraId="60EFE349" w14:textId="77777777" w:rsidR="00FB2FBC" w:rsidRDefault="00FB2FBC" w:rsidP="003932FD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School:</w:t>
            </w:r>
          </w:p>
        </w:tc>
        <w:tc>
          <w:tcPr>
            <w:tcW w:w="7966" w:type="dxa"/>
            <w:gridSpan w:val="3"/>
          </w:tcPr>
          <w:p w14:paraId="6DEF4C5F" w14:textId="77777777" w:rsidR="00FB2FBC" w:rsidRDefault="00FB2FBC" w:rsidP="003932FD">
            <w:pPr>
              <w:pStyle w:val="TableParagraph"/>
              <w:rPr>
                <w:rFonts w:ascii="Times New Roman"/>
              </w:rPr>
            </w:pPr>
          </w:p>
        </w:tc>
      </w:tr>
    </w:tbl>
    <w:p w14:paraId="2C02981D" w14:textId="3C30802B" w:rsidR="00FB2FBC" w:rsidRDefault="00FB2FBC" w:rsidP="00FB2FBC">
      <w:pPr>
        <w:pStyle w:val="BodyText"/>
        <w:spacing w:before="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5A5382D" wp14:editId="60A7D83C">
                <wp:simplePos x="0" y="0"/>
                <wp:positionH relativeFrom="page">
                  <wp:posOffset>580390</wp:posOffset>
                </wp:positionH>
                <wp:positionV relativeFrom="paragraph">
                  <wp:posOffset>2305050</wp:posOffset>
                </wp:positionV>
                <wp:extent cx="6600825" cy="1809115"/>
                <wp:effectExtent l="0" t="0" r="9525" b="635"/>
                <wp:wrapTopAndBottom/>
                <wp:docPr id="10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1809115"/>
                          <a:chOff x="914" y="3583"/>
                          <a:chExt cx="10078" cy="2684"/>
                        </a:xfrm>
                      </wpg:grpSpPr>
                      <wps:wsp>
                        <wps:cNvPr id="1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926" y="3592"/>
                            <a:ext cx="10056" cy="31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0"/>
                        <wps:cNvSpPr>
                          <a:spLocks/>
                        </wps:cNvSpPr>
                        <wps:spPr bwMode="auto">
                          <a:xfrm>
                            <a:off x="914" y="3582"/>
                            <a:ext cx="10078" cy="2684"/>
                          </a:xfrm>
                          <a:custGeom>
                            <a:avLst/>
                            <a:gdLst>
                              <a:gd name="T0" fmla="+- 0 924 914"/>
                              <a:gd name="T1" fmla="*/ T0 w 10078"/>
                              <a:gd name="T2" fmla="+- 0 3911 3583"/>
                              <a:gd name="T3" fmla="*/ 3911 h 2684"/>
                              <a:gd name="T4" fmla="+- 0 914 914"/>
                              <a:gd name="T5" fmla="*/ T4 w 10078"/>
                              <a:gd name="T6" fmla="+- 0 3911 3583"/>
                              <a:gd name="T7" fmla="*/ 3911 h 2684"/>
                              <a:gd name="T8" fmla="+- 0 914 914"/>
                              <a:gd name="T9" fmla="*/ T8 w 10078"/>
                              <a:gd name="T10" fmla="+- 0 6256 3583"/>
                              <a:gd name="T11" fmla="*/ 6256 h 2684"/>
                              <a:gd name="T12" fmla="+- 0 914 914"/>
                              <a:gd name="T13" fmla="*/ T12 w 10078"/>
                              <a:gd name="T14" fmla="+- 0 6266 3583"/>
                              <a:gd name="T15" fmla="*/ 6266 h 2684"/>
                              <a:gd name="T16" fmla="+- 0 924 914"/>
                              <a:gd name="T17" fmla="*/ T16 w 10078"/>
                              <a:gd name="T18" fmla="+- 0 6266 3583"/>
                              <a:gd name="T19" fmla="*/ 6266 h 2684"/>
                              <a:gd name="T20" fmla="+- 0 924 914"/>
                              <a:gd name="T21" fmla="*/ T20 w 10078"/>
                              <a:gd name="T22" fmla="+- 0 6256 3583"/>
                              <a:gd name="T23" fmla="*/ 6256 h 2684"/>
                              <a:gd name="T24" fmla="+- 0 924 914"/>
                              <a:gd name="T25" fmla="*/ T24 w 10078"/>
                              <a:gd name="T26" fmla="+- 0 3911 3583"/>
                              <a:gd name="T27" fmla="*/ 3911 h 2684"/>
                              <a:gd name="T28" fmla="+- 0 924 914"/>
                              <a:gd name="T29" fmla="*/ T28 w 10078"/>
                              <a:gd name="T30" fmla="+- 0 3902 3583"/>
                              <a:gd name="T31" fmla="*/ 3902 h 2684"/>
                              <a:gd name="T32" fmla="+- 0 914 914"/>
                              <a:gd name="T33" fmla="*/ T32 w 10078"/>
                              <a:gd name="T34" fmla="+- 0 3902 3583"/>
                              <a:gd name="T35" fmla="*/ 3902 h 2684"/>
                              <a:gd name="T36" fmla="+- 0 914 914"/>
                              <a:gd name="T37" fmla="*/ T36 w 10078"/>
                              <a:gd name="T38" fmla="+- 0 3911 3583"/>
                              <a:gd name="T39" fmla="*/ 3911 h 2684"/>
                              <a:gd name="T40" fmla="+- 0 924 914"/>
                              <a:gd name="T41" fmla="*/ T40 w 10078"/>
                              <a:gd name="T42" fmla="+- 0 3911 3583"/>
                              <a:gd name="T43" fmla="*/ 3911 h 2684"/>
                              <a:gd name="T44" fmla="+- 0 924 914"/>
                              <a:gd name="T45" fmla="*/ T44 w 10078"/>
                              <a:gd name="T46" fmla="+- 0 3902 3583"/>
                              <a:gd name="T47" fmla="*/ 3902 h 2684"/>
                              <a:gd name="T48" fmla="+- 0 924 914"/>
                              <a:gd name="T49" fmla="*/ T48 w 10078"/>
                              <a:gd name="T50" fmla="+- 0 3583 3583"/>
                              <a:gd name="T51" fmla="*/ 3583 h 2684"/>
                              <a:gd name="T52" fmla="+- 0 914 914"/>
                              <a:gd name="T53" fmla="*/ T52 w 10078"/>
                              <a:gd name="T54" fmla="+- 0 3583 3583"/>
                              <a:gd name="T55" fmla="*/ 3583 h 2684"/>
                              <a:gd name="T56" fmla="+- 0 914 914"/>
                              <a:gd name="T57" fmla="*/ T56 w 10078"/>
                              <a:gd name="T58" fmla="+- 0 3592 3583"/>
                              <a:gd name="T59" fmla="*/ 3592 h 2684"/>
                              <a:gd name="T60" fmla="+- 0 914 914"/>
                              <a:gd name="T61" fmla="*/ T60 w 10078"/>
                              <a:gd name="T62" fmla="+- 0 3902 3583"/>
                              <a:gd name="T63" fmla="*/ 3902 h 2684"/>
                              <a:gd name="T64" fmla="+- 0 924 914"/>
                              <a:gd name="T65" fmla="*/ T64 w 10078"/>
                              <a:gd name="T66" fmla="+- 0 3902 3583"/>
                              <a:gd name="T67" fmla="*/ 3902 h 2684"/>
                              <a:gd name="T68" fmla="+- 0 924 914"/>
                              <a:gd name="T69" fmla="*/ T68 w 10078"/>
                              <a:gd name="T70" fmla="+- 0 3592 3583"/>
                              <a:gd name="T71" fmla="*/ 3592 h 2684"/>
                              <a:gd name="T72" fmla="+- 0 924 914"/>
                              <a:gd name="T73" fmla="*/ T72 w 10078"/>
                              <a:gd name="T74" fmla="+- 0 3583 3583"/>
                              <a:gd name="T75" fmla="*/ 3583 h 2684"/>
                              <a:gd name="T76" fmla="+- 0 10992 914"/>
                              <a:gd name="T77" fmla="*/ T76 w 10078"/>
                              <a:gd name="T78" fmla="+- 0 3911 3583"/>
                              <a:gd name="T79" fmla="*/ 3911 h 2684"/>
                              <a:gd name="T80" fmla="+- 0 10982 914"/>
                              <a:gd name="T81" fmla="*/ T80 w 10078"/>
                              <a:gd name="T82" fmla="+- 0 3911 3583"/>
                              <a:gd name="T83" fmla="*/ 3911 h 2684"/>
                              <a:gd name="T84" fmla="+- 0 10982 914"/>
                              <a:gd name="T85" fmla="*/ T84 w 10078"/>
                              <a:gd name="T86" fmla="+- 0 6256 3583"/>
                              <a:gd name="T87" fmla="*/ 6256 h 2684"/>
                              <a:gd name="T88" fmla="+- 0 924 914"/>
                              <a:gd name="T89" fmla="*/ T88 w 10078"/>
                              <a:gd name="T90" fmla="+- 0 6256 3583"/>
                              <a:gd name="T91" fmla="*/ 6256 h 2684"/>
                              <a:gd name="T92" fmla="+- 0 924 914"/>
                              <a:gd name="T93" fmla="*/ T92 w 10078"/>
                              <a:gd name="T94" fmla="+- 0 6266 3583"/>
                              <a:gd name="T95" fmla="*/ 6266 h 2684"/>
                              <a:gd name="T96" fmla="+- 0 10982 914"/>
                              <a:gd name="T97" fmla="*/ T96 w 10078"/>
                              <a:gd name="T98" fmla="+- 0 6266 3583"/>
                              <a:gd name="T99" fmla="*/ 6266 h 2684"/>
                              <a:gd name="T100" fmla="+- 0 10992 914"/>
                              <a:gd name="T101" fmla="*/ T100 w 10078"/>
                              <a:gd name="T102" fmla="+- 0 6266 3583"/>
                              <a:gd name="T103" fmla="*/ 6266 h 2684"/>
                              <a:gd name="T104" fmla="+- 0 10992 914"/>
                              <a:gd name="T105" fmla="*/ T104 w 10078"/>
                              <a:gd name="T106" fmla="+- 0 6256 3583"/>
                              <a:gd name="T107" fmla="*/ 6256 h 2684"/>
                              <a:gd name="T108" fmla="+- 0 10992 914"/>
                              <a:gd name="T109" fmla="*/ T108 w 10078"/>
                              <a:gd name="T110" fmla="+- 0 3911 3583"/>
                              <a:gd name="T111" fmla="*/ 3911 h 2684"/>
                              <a:gd name="T112" fmla="+- 0 10992 914"/>
                              <a:gd name="T113" fmla="*/ T112 w 10078"/>
                              <a:gd name="T114" fmla="+- 0 3902 3583"/>
                              <a:gd name="T115" fmla="*/ 3902 h 2684"/>
                              <a:gd name="T116" fmla="+- 0 10982 914"/>
                              <a:gd name="T117" fmla="*/ T116 w 10078"/>
                              <a:gd name="T118" fmla="+- 0 3902 3583"/>
                              <a:gd name="T119" fmla="*/ 3902 h 2684"/>
                              <a:gd name="T120" fmla="+- 0 924 914"/>
                              <a:gd name="T121" fmla="*/ T120 w 10078"/>
                              <a:gd name="T122" fmla="+- 0 3902 3583"/>
                              <a:gd name="T123" fmla="*/ 3902 h 2684"/>
                              <a:gd name="T124" fmla="+- 0 924 914"/>
                              <a:gd name="T125" fmla="*/ T124 w 10078"/>
                              <a:gd name="T126" fmla="+- 0 3911 3583"/>
                              <a:gd name="T127" fmla="*/ 3911 h 2684"/>
                              <a:gd name="T128" fmla="+- 0 10982 914"/>
                              <a:gd name="T129" fmla="*/ T128 w 10078"/>
                              <a:gd name="T130" fmla="+- 0 3911 3583"/>
                              <a:gd name="T131" fmla="*/ 3911 h 2684"/>
                              <a:gd name="T132" fmla="+- 0 10992 914"/>
                              <a:gd name="T133" fmla="*/ T132 w 10078"/>
                              <a:gd name="T134" fmla="+- 0 3911 3583"/>
                              <a:gd name="T135" fmla="*/ 3911 h 2684"/>
                              <a:gd name="T136" fmla="+- 0 10992 914"/>
                              <a:gd name="T137" fmla="*/ T136 w 10078"/>
                              <a:gd name="T138" fmla="+- 0 3902 3583"/>
                              <a:gd name="T139" fmla="*/ 3902 h 2684"/>
                              <a:gd name="T140" fmla="+- 0 10992 914"/>
                              <a:gd name="T141" fmla="*/ T140 w 10078"/>
                              <a:gd name="T142" fmla="+- 0 3583 3583"/>
                              <a:gd name="T143" fmla="*/ 3583 h 2684"/>
                              <a:gd name="T144" fmla="+- 0 10982 914"/>
                              <a:gd name="T145" fmla="*/ T144 w 10078"/>
                              <a:gd name="T146" fmla="+- 0 3583 3583"/>
                              <a:gd name="T147" fmla="*/ 3583 h 2684"/>
                              <a:gd name="T148" fmla="+- 0 10982 914"/>
                              <a:gd name="T149" fmla="*/ T148 w 10078"/>
                              <a:gd name="T150" fmla="+- 0 3592 3583"/>
                              <a:gd name="T151" fmla="*/ 3592 h 2684"/>
                              <a:gd name="T152" fmla="+- 0 10982 914"/>
                              <a:gd name="T153" fmla="*/ T152 w 10078"/>
                              <a:gd name="T154" fmla="+- 0 3902 3583"/>
                              <a:gd name="T155" fmla="*/ 3902 h 2684"/>
                              <a:gd name="T156" fmla="+- 0 10992 914"/>
                              <a:gd name="T157" fmla="*/ T156 w 10078"/>
                              <a:gd name="T158" fmla="+- 0 3902 3583"/>
                              <a:gd name="T159" fmla="*/ 3902 h 2684"/>
                              <a:gd name="T160" fmla="+- 0 10992 914"/>
                              <a:gd name="T161" fmla="*/ T160 w 10078"/>
                              <a:gd name="T162" fmla="+- 0 3592 3583"/>
                              <a:gd name="T163" fmla="*/ 3592 h 2684"/>
                              <a:gd name="T164" fmla="+- 0 10992 914"/>
                              <a:gd name="T165" fmla="*/ T164 w 10078"/>
                              <a:gd name="T166" fmla="+- 0 3583 3583"/>
                              <a:gd name="T167" fmla="*/ 3583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078" h="2684">
                                <a:moveTo>
                                  <a:pt x="10" y="328"/>
                                </a:moveTo>
                                <a:lnTo>
                                  <a:pt x="0" y="328"/>
                                </a:lnTo>
                                <a:lnTo>
                                  <a:pt x="0" y="2673"/>
                                </a:lnTo>
                                <a:lnTo>
                                  <a:pt x="0" y="2683"/>
                                </a:lnTo>
                                <a:lnTo>
                                  <a:pt x="10" y="2683"/>
                                </a:lnTo>
                                <a:lnTo>
                                  <a:pt x="10" y="2673"/>
                                </a:lnTo>
                                <a:lnTo>
                                  <a:pt x="10" y="328"/>
                                </a:lnTo>
                                <a:close/>
                                <a:moveTo>
                                  <a:pt x="10" y="319"/>
                                </a:moveTo>
                                <a:lnTo>
                                  <a:pt x="0" y="319"/>
                                </a:lnTo>
                                <a:lnTo>
                                  <a:pt x="0" y="328"/>
                                </a:lnTo>
                                <a:lnTo>
                                  <a:pt x="10" y="328"/>
                                </a:lnTo>
                                <a:lnTo>
                                  <a:pt x="10" y="319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9"/>
                                </a:lnTo>
                                <a:lnTo>
                                  <a:pt x="10" y="31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078" y="328"/>
                                </a:moveTo>
                                <a:lnTo>
                                  <a:pt x="10068" y="328"/>
                                </a:lnTo>
                                <a:lnTo>
                                  <a:pt x="10068" y="2673"/>
                                </a:lnTo>
                                <a:lnTo>
                                  <a:pt x="10" y="2673"/>
                                </a:lnTo>
                                <a:lnTo>
                                  <a:pt x="10" y="2683"/>
                                </a:lnTo>
                                <a:lnTo>
                                  <a:pt x="10068" y="2683"/>
                                </a:lnTo>
                                <a:lnTo>
                                  <a:pt x="10078" y="2683"/>
                                </a:lnTo>
                                <a:lnTo>
                                  <a:pt x="10078" y="2673"/>
                                </a:lnTo>
                                <a:lnTo>
                                  <a:pt x="10078" y="328"/>
                                </a:lnTo>
                                <a:close/>
                                <a:moveTo>
                                  <a:pt x="10078" y="319"/>
                                </a:moveTo>
                                <a:lnTo>
                                  <a:pt x="10068" y="319"/>
                                </a:lnTo>
                                <a:lnTo>
                                  <a:pt x="10" y="319"/>
                                </a:lnTo>
                                <a:lnTo>
                                  <a:pt x="10" y="328"/>
                                </a:lnTo>
                                <a:lnTo>
                                  <a:pt x="10068" y="328"/>
                                </a:lnTo>
                                <a:lnTo>
                                  <a:pt x="10078" y="328"/>
                                </a:lnTo>
                                <a:lnTo>
                                  <a:pt x="10078" y="319"/>
                                </a:lnTo>
                                <a:close/>
                                <a:moveTo>
                                  <a:pt x="10078" y="0"/>
                                </a:moveTo>
                                <a:lnTo>
                                  <a:pt x="10068" y="0"/>
                                </a:lnTo>
                                <a:lnTo>
                                  <a:pt x="10068" y="9"/>
                                </a:lnTo>
                                <a:lnTo>
                                  <a:pt x="10068" y="319"/>
                                </a:lnTo>
                                <a:lnTo>
                                  <a:pt x="10078" y="319"/>
                                </a:lnTo>
                                <a:lnTo>
                                  <a:pt x="10078" y="9"/>
                                </a:lnTo>
                                <a:lnTo>
                                  <a:pt x="10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919" y="3587"/>
                            <a:ext cx="10068" cy="32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CEBD3" w14:textId="43013925" w:rsidR="00FB2FBC" w:rsidRDefault="00FB2FBC" w:rsidP="00FB2FBC">
                              <w:pPr>
                                <w:spacing w:line="268" w:lineRule="exact"/>
                                <w:ind w:left="10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Brief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list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interests,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hobbies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community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participation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5382D" id="docshapegroup8" o:spid="_x0000_s1026" style="position:absolute;margin-left:45.7pt;margin-top:181.5pt;width:519.75pt;height:142.45pt;z-index:-251657216;mso-wrap-distance-left:0;mso-wrap-distance-right:0;mso-position-horizontal-relative:page" coordorigin="914,3583" coordsize="10078,2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">
                <v:rect id="docshape9" o:spid="_x0000_s1027" style="position:absolute;left:926;top:3592;width:1005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" fillcolor="#c5d9f0" stroked="f"/>
                <v:shape id="docshape10" o:spid="_x0000_s1028" style="position:absolute;left:914;top:3582;width:10078;height:2684;visibility:visible;mso-wrap-style:square;v-text-anchor:top" coordsize="10078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" path="m10,328l,328,,2673r,10l10,2683r,-10l10,328xm10,319l,319r,9l10,328r,-9xm10,l,,,9,,319r10,l10,9,10,xm10078,328r-10,l10068,2673,10,2673r,10l10068,2683r10,l10078,2673r,-2345xm10078,319r-10,l10,319r,9l10068,328r10,l10078,319xm10078,r-10,l10068,9r,310l10078,319r,-310l10078,xe" fillcolor="black" stroked="f">
                  <v:path arrowok="t" o:connecttype="custom" o:connectlocs="10,3911;0,3911;0,6256;0,6266;10,6266;10,6256;10,3911;10,3902;0,3902;0,3911;10,3911;10,3902;10,3583;0,3583;0,3592;0,3902;10,3902;10,3592;10,3583;10078,3911;10068,3911;10068,6256;10,6256;10,6266;10068,6266;10078,6266;10078,6256;10078,3911;10078,3902;10068,3902;10,3902;10,3911;10068,3911;10078,3911;10078,3902;10078,3583;10068,3583;10068,3592;10068,3902;10078,3902;10078,3592;10078,3583" o:connectangles="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29" type="#_x0000_t202" style="position:absolute;left:919;top:3587;width:100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" fillcolor="#c5d9f0" strokeweight=".48pt">
                  <v:textbox inset="0,0,0,0">
                    <w:txbxContent>
                      <w:p w14:paraId="41ACEBD3" w14:textId="43013925" w:rsidR="00FB2FBC" w:rsidRDefault="00FB2FBC" w:rsidP="00FB2FBC">
                        <w:pPr>
                          <w:spacing w:line="268" w:lineRule="exact"/>
                          <w:ind w:left="105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Brief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list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of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interests,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hobbies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and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community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participation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A16C3F0" wp14:editId="06523344">
                <wp:simplePos x="0" y="0"/>
                <wp:positionH relativeFrom="page">
                  <wp:posOffset>580390</wp:posOffset>
                </wp:positionH>
                <wp:positionV relativeFrom="paragraph">
                  <wp:posOffset>191770</wp:posOffset>
                </wp:positionV>
                <wp:extent cx="6600825" cy="2000250"/>
                <wp:effectExtent l="0" t="0" r="9525" b="0"/>
                <wp:wrapTopAndBottom/>
                <wp:docPr id="14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2000250"/>
                          <a:chOff x="914" y="299"/>
                          <a:chExt cx="10078" cy="2991"/>
                        </a:xfrm>
                      </wpg:grpSpPr>
                      <wps:wsp>
                        <wps:cNvPr id="15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926" y="309"/>
                            <a:ext cx="10056" cy="617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6"/>
                        <wps:cNvSpPr>
                          <a:spLocks/>
                        </wps:cNvSpPr>
                        <wps:spPr bwMode="auto">
                          <a:xfrm>
                            <a:off x="914" y="299"/>
                            <a:ext cx="10078" cy="2991"/>
                          </a:xfrm>
                          <a:custGeom>
                            <a:avLst/>
                            <a:gdLst>
                              <a:gd name="T0" fmla="+- 0 924 914"/>
                              <a:gd name="T1" fmla="*/ T0 w 10078"/>
                              <a:gd name="T2" fmla="+- 0 3280 299"/>
                              <a:gd name="T3" fmla="*/ 3280 h 2991"/>
                              <a:gd name="T4" fmla="+- 0 914 914"/>
                              <a:gd name="T5" fmla="*/ T4 w 10078"/>
                              <a:gd name="T6" fmla="+- 0 3280 299"/>
                              <a:gd name="T7" fmla="*/ 3280 h 2991"/>
                              <a:gd name="T8" fmla="+- 0 914 914"/>
                              <a:gd name="T9" fmla="*/ T8 w 10078"/>
                              <a:gd name="T10" fmla="+- 0 3290 299"/>
                              <a:gd name="T11" fmla="*/ 3290 h 2991"/>
                              <a:gd name="T12" fmla="+- 0 924 914"/>
                              <a:gd name="T13" fmla="*/ T12 w 10078"/>
                              <a:gd name="T14" fmla="+- 0 3290 299"/>
                              <a:gd name="T15" fmla="*/ 3290 h 2991"/>
                              <a:gd name="T16" fmla="+- 0 924 914"/>
                              <a:gd name="T17" fmla="*/ T16 w 10078"/>
                              <a:gd name="T18" fmla="+- 0 3280 299"/>
                              <a:gd name="T19" fmla="*/ 3280 h 2991"/>
                              <a:gd name="T20" fmla="+- 0 924 914"/>
                              <a:gd name="T21" fmla="*/ T20 w 10078"/>
                              <a:gd name="T22" fmla="+- 0 309 299"/>
                              <a:gd name="T23" fmla="*/ 309 h 2991"/>
                              <a:gd name="T24" fmla="+- 0 914 914"/>
                              <a:gd name="T25" fmla="*/ T24 w 10078"/>
                              <a:gd name="T26" fmla="+- 0 309 299"/>
                              <a:gd name="T27" fmla="*/ 309 h 2991"/>
                              <a:gd name="T28" fmla="+- 0 914 914"/>
                              <a:gd name="T29" fmla="*/ T28 w 10078"/>
                              <a:gd name="T30" fmla="+- 0 926 299"/>
                              <a:gd name="T31" fmla="*/ 926 h 2991"/>
                              <a:gd name="T32" fmla="+- 0 914 914"/>
                              <a:gd name="T33" fmla="*/ T32 w 10078"/>
                              <a:gd name="T34" fmla="+- 0 935 299"/>
                              <a:gd name="T35" fmla="*/ 935 h 2991"/>
                              <a:gd name="T36" fmla="+- 0 914 914"/>
                              <a:gd name="T37" fmla="*/ T36 w 10078"/>
                              <a:gd name="T38" fmla="+- 0 3280 299"/>
                              <a:gd name="T39" fmla="*/ 3280 h 2991"/>
                              <a:gd name="T40" fmla="+- 0 924 914"/>
                              <a:gd name="T41" fmla="*/ T40 w 10078"/>
                              <a:gd name="T42" fmla="+- 0 3280 299"/>
                              <a:gd name="T43" fmla="*/ 3280 h 2991"/>
                              <a:gd name="T44" fmla="+- 0 924 914"/>
                              <a:gd name="T45" fmla="*/ T44 w 10078"/>
                              <a:gd name="T46" fmla="+- 0 935 299"/>
                              <a:gd name="T47" fmla="*/ 935 h 2991"/>
                              <a:gd name="T48" fmla="+- 0 924 914"/>
                              <a:gd name="T49" fmla="*/ T48 w 10078"/>
                              <a:gd name="T50" fmla="+- 0 926 299"/>
                              <a:gd name="T51" fmla="*/ 926 h 2991"/>
                              <a:gd name="T52" fmla="+- 0 924 914"/>
                              <a:gd name="T53" fmla="*/ T52 w 10078"/>
                              <a:gd name="T54" fmla="+- 0 309 299"/>
                              <a:gd name="T55" fmla="*/ 309 h 2991"/>
                              <a:gd name="T56" fmla="+- 0 924 914"/>
                              <a:gd name="T57" fmla="*/ T56 w 10078"/>
                              <a:gd name="T58" fmla="+- 0 299 299"/>
                              <a:gd name="T59" fmla="*/ 299 h 2991"/>
                              <a:gd name="T60" fmla="+- 0 914 914"/>
                              <a:gd name="T61" fmla="*/ T60 w 10078"/>
                              <a:gd name="T62" fmla="+- 0 299 299"/>
                              <a:gd name="T63" fmla="*/ 299 h 2991"/>
                              <a:gd name="T64" fmla="+- 0 914 914"/>
                              <a:gd name="T65" fmla="*/ T64 w 10078"/>
                              <a:gd name="T66" fmla="+- 0 309 299"/>
                              <a:gd name="T67" fmla="*/ 309 h 2991"/>
                              <a:gd name="T68" fmla="+- 0 924 914"/>
                              <a:gd name="T69" fmla="*/ T68 w 10078"/>
                              <a:gd name="T70" fmla="+- 0 309 299"/>
                              <a:gd name="T71" fmla="*/ 309 h 2991"/>
                              <a:gd name="T72" fmla="+- 0 924 914"/>
                              <a:gd name="T73" fmla="*/ T72 w 10078"/>
                              <a:gd name="T74" fmla="+- 0 299 299"/>
                              <a:gd name="T75" fmla="*/ 299 h 2991"/>
                              <a:gd name="T76" fmla="+- 0 10992 914"/>
                              <a:gd name="T77" fmla="*/ T76 w 10078"/>
                              <a:gd name="T78" fmla="+- 0 3280 299"/>
                              <a:gd name="T79" fmla="*/ 3280 h 2991"/>
                              <a:gd name="T80" fmla="+- 0 10982 914"/>
                              <a:gd name="T81" fmla="*/ T80 w 10078"/>
                              <a:gd name="T82" fmla="+- 0 3280 299"/>
                              <a:gd name="T83" fmla="*/ 3280 h 2991"/>
                              <a:gd name="T84" fmla="+- 0 924 914"/>
                              <a:gd name="T85" fmla="*/ T84 w 10078"/>
                              <a:gd name="T86" fmla="+- 0 3280 299"/>
                              <a:gd name="T87" fmla="*/ 3280 h 2991"/>
                              <a:gd name="T88" fmla="+- 0 924 914"/>
                              <a:gd name="T89" fmla="*/ T88 w 10078"/>
                              <a:gd name="T90" fmla="+- 0 3290 299"/>
                              <a:gd name="T91" fmla="*/ 3290 h 2991"/>
                              <a:gd name="T92" fmla="+- 0 10982 914"/>
                              <a:gd name="T93" fmla="*/ T92 w 10078"/>
                              <a:gd name="T94" fmla="+- 0 3290 299"/>
                              <a:gd name="T95" fmla="*/ 3290 h 2991"/>
                              <a:gd name="T96" fmla="+- 0 10992 914"/>
                              <a:gd name="T97" fmla="*/ T96 w 10078"/>
                              <a:gd name="T98" fmla="+- 0 3290 299"/>
                              <a:gd name="T99" fmla="*/ 3290 h 2991"/>
                              <a:gd name="T100" fmla="+- 0 10992 914"/>
                              <a:gd name="T101" fmla="*/ T100 w 10078"/>
                              <a:gd name="T102" fmla="+- 0 3280 299"/>
                              <a:gd name="T103" fmla="*/ 3280 h 2991"/>
                              <a:gd name="T104" fmla="+- 0 10992 914"/>
                              <a:gd name="T105" fmla="*/ T104 w 10078"/>
                              <a:gd name="T106" fmla="+- 0 309 299"/>
                              <a:gd name="T107" fmla="*/ 309 h 2991"/>
                              <a:gd name="T108" fmla="+- 0 10982 914"/>
                              <a:gd name="T109" fmla="*/ T108 w 10078"/>
                              <a:gd name="T110" fmla="+- 0 309 299"/>
                              <a:gd name="T111" fmla="*/ 309 h 2991"/>
                              <a:gd name="T112" fmla="+- 0 10982 914"/>
                              <a:gd name="T113" fmla="*/ T112 w 10078"/>
                              <a:gd name="T114" fmla="+- 0 926 299"/>
                              <a:gd name="T115" fmla="*/ 926 h 2991"/>
                              <a:gd name="T116" fmla="+- 0 924 914"/>
                              <a:gd name="T117" fmla="*/ T116 w 10078"/>
                              <a:gd name="T118" fmla="+- 0 926 299"/>
                              <a:gd name="T119" fmla="*/ 926 h 2991"/>
                              <a:gd name="T120" fmla="+- 0 924 914"/>
                              <a:gd name="T121" fmla="*/ T120 w 10078"/>
                              <a:gd name="T122" fmla="+- 0 935 299"/>
                              <a:gd name="T123" fmla="*/ 935 h 2991"/>
                              <a:gd name="T124" fmla="+- 0 10982 914"/>
                              <a:gd name="T125" fmla="*/ T124 w 10078"/>
                              <a:gd name="T126" fmla="+- 0 935 299"/>
                              <a:gd name="T127" fmla="*/ 935 h 2991"/>
                              <a:gd name="T128" fmla="+- 0 10982 914"/>
                              <a:gd name="T129" fmla="*/ T128 w 10078"/>
                              <a:gd name="T130" fmla="+- 0 3280 299"/>
                              <a:gd name="T131" fmla="*/ 3280 h 2991"/>
                              <a:gd name="T132" fmla="+- 0 10992 914"/>
                              <a:gd name="T133" fmla="*/ T132 w 10078"/>
                              <a:gd name="T134" fmla="+- 0 3280 299"/>
                              <a:gd name="T135" fmla="*/ 3280 h 2991"/>
                              <a:gd name="T136" fmla="+- 0 10992 914"/>
                              <a:gd name="T137" fmla="*/ T136 w 10078"/>
                              <a:gd name="T138" fmla="+- 0 935 299"/>
                              <a:gd name="T139" fmla="*/ 935 h 2991"/>
                              <a:gd name="T140" fmla="+- 0 10992 914"/>
                              <a:gd name="T141" fmla="*/ T140 w 10078"/>
                              <a:gd name="T142" fmla="+- 0 926 299"/>
                              <a:gd name="T143" fmla="*/ 926 h 2991"/>
                              <a:gd name="T144" fmla="+- 0 10992 914"/>
                              <a:gd name="T145" fmla="*/ T144 w 10078"/>
                              <a:gd name="T146" fmla="+- 0 309 299"/>
                              <a:gd name="T147" fmla="*/ 309 h 2991"/>
                              <a:gd name="T148" fmla="+- 0 10992 914"/>
                              <a:gd name="T149" fmla="*/ T148 w 10078"/>
                              <a:gd name="T150" fmla="+- 0 299 299"/>
                              <a:gd name="T151" fmla="*/ 299 h 2991"/>
                              <a:gd name="T152" fmla="+- 0 10982 914"/>
                              <a:gd name="T153" fmla="*/ T152 w 10078"/>
                              <a:gd name="T154" fmla="+- 0 299 299"/>
                              <a:gd name="T155" fmla="*/ 299 h 2991"/>
                              <a:gd name="T156" fmla="+- 0 10982 914"/>
                              <a:gd name="T157" fmla="*/ T156 w 10078"/>
                              <a:gd name="T158" fmla="+- 0 309 299"/>
                              <a:gd name="T159" fmla="*/ 309 h 2991"/>
                              <a:gd name="T160" fmla="+- 0 10992 914"/>
                              <a:gd name="T161" fmla="*/ T160 w 10078"/>
                              <a:gd name="T162" fmla="+- 0 309 299"/>
                              <a:gd name="T163" fmla="*/ 309 h 2991"/>
                              <a:gd name="T164" fmla="+- 0 10992 914"/>
                              <a:gd name="T165" fmla="*/ T164 w 10078"/>
                              <a:gd name="T166" fmla="+- 0 299 299"/>
                              <a:gd name="T167" fmla="*/ 299 h 2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078" h="2991">
                                <a:moveTo>
                                  <a:pt x="10" y="2981"/>
                                </a:moveTo>
                                <a:lnTo>
                                  <a:pt x="0" y="2981"/>
                                </a:lnTo>
                                <a:lnTo>
                                  <a:pt x="0" y="2991"/>
                                </a:lnTo>
                                <a:lnTo>
                                  <a:pt x="10" y="2991"/>
                                </a:lnTo>
                                <a:lnTo>
                                  <a:pt x="10" y="2981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627"/>
                                </a:lnTo>
                                <a:lnTo>
                                  <a:pt x="0" y="636"/>
                                </a:lnTo>
                                <a:lnTo>
                                  <a:pt x="0" y="2981"/>
                                </a:lnTo>
                                <a:lnTo>
                                  <a:pt x="10" y="2981"/>
                                </a:lnTo>
                                <a:lnTo>
                                  <a:pt x="10" y="636"/>
                                </a:lnTo>
                                <a:lnTo>
                                  <a:pt x="10" y="627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078" y="2981"/>
                                </a:moveTo>
                                <a:lnTo>
                                  <a:pt x="10068" y="2981"/>
                                </a:lnTo>
                                <a:lnTo>
                                  <a:pt x="10" y="2981"/>
                                </a:lnTo>
                                <a:lnTo>
                                  <a:pt x="10" y="2991"/>
                                </a:lnTo>
                                <a:lnTo>
                                  <a:pt x="10068" y="2991"/>
                                </a:lnTo>
                                <a:lnTo>
                                  <a:pt x="10078" y="2991"/>
                                </a:lnTo>
                                <a:lnTo>
                                  <a:pt x="10078" y="2981"/>
                                </a:lnTo>
                                <a:close/>
                                <a:moveTo>
                                  <a:pt x="10078" y="10"/>
                                </a:moveTo>
                                <a:lnTo>
                                  <a:pt x="10068" y="10"/>
                                </a:lnTo>
                                <a:lnTo>
                                  <a:pt x="10068" y="627"/>
                                </a:lnTo>
                                <a:lnTo>
                                  <a:pt x="10" y="627"/>
                                </a:lnTo>
                                <a:lnTo>
                                  <a:pt x="10" y="636"/>
                                </a:lnTo>
                                <a:lnTo>
                                  <a:pt x="10068" y="636"/>
                                </a:lnTo>
                                <a:lnTo>
                                  <a:pt x="10068" y="2981"/>
                                </a:lnTo>
                                <a:lnTo>
                                  <a:pt x="10078" y="2981"/>
                                </a:lnTo>
                                <a:lnTo>
                                  <a:pt x="10078" y="636"/>
                                </a:lnTo>
                                <a:lnTo>
                                  <a:pt x="10078" y="627"/>
                                </a:lnTo>
                                <a:lnTo>
                                  <a:pt x="10078" y="10"/>
                                </a:lnTo>
                                <a:close/>
                                <a:moveTo>
                                  <a:pt x="10078" y="0"/>
                                </a:moveTo>
                                <a:lnTo>
                                  <a:pt x="10068" y="0"/>
                                </a:lnTo>
                                <a:lnTo>
                                  <a:pt x="10068" y="10"/>
                                </a:lnTo>
                                <a:lnTo>
                                  <a:pt x="10078" y="10"/>
                                </a:lnTo>
                                <a:lnTo>
                                  <a:pt x="10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919" y="304"/>
                            <a:ext cx="10068" cy="627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5F7C0" w14:textId="77777777" w:rsidR="00FB2FBC" w:rsidRDefault="00FB2FBC" w:rsidP="00FB2FBC">
                              <w:pPr>
                                <w:spacing w:line="273" w:lineRule="auto"/>
                                <w:ind w:left="105" w:right="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Brief list of school involvement (Leadership, School  Awards, Sport, Cultural, Competitions, Creative and </w:t>
                              </w:r>
                            </w:p>
                            <w:p w14:paraId="375E7929" w14:textId="2E711361" w:rsidR="00FB2FBC" w:rsidRDefault="00FB2FBC" w:rsidP="00FB2FBC">
                              <w:pPr>
                                <w:spacing w:line="273" w:lineRule="auto"/>
                                <w:ind w:left="105" w:right="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 xml:space="preserve">Performing </w:t>
                              </w:r>
                              <w:r>
                                <w:rPr>
                                  <w:color w:val="000000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Arts)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6C3F0" id="docshapegroup4" o:spid="_x0000_s1030" style="position:absolute;margin-left:45.7pt;margin-top:15.1pt;width:519.75pt;height:157.5pt;z-index:-251658240;mso-wrap-distance-left:0;mso-wrap-distance-right:0;mso-position-horizontal-relative:page" coordorigin="914,299" coordsize="10078,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">
                <v:rect id="docshape5" o:spid="_x0000_s1031" style="position:absolute;left:926;top:309;width:10056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" fillcolor="#c5d9f0" stroked="f"/>
                <v:shape id="docshape6" o:spid="_x0000_s1032" style="position:absolute;left:914;top:299;width:10078;height:2991;visibility:visible;mso-wrap-style:square;v-text-anchor:top" coordsize="10078,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" path="m10,2981r-10,l,2991r10,l10,2981xm10,10l,10,,627r,9l,2981r10,l10,636r,-9l10,10xm10,l,,,10r10,l10,xm10078,2981r-10,l10,2981r,10l10068,2991r10,l10078,2981xm10078,10r-10,l10068,627,10,627r,9l10068,636r,2345l10078,2981r,-2345l10078,627r,-617xm10078,r-10,l10068,10r10,l10078,xe" fillcolor="black" stroked="f">
                  <v:path arrowok="t" o:connecttype="custom" o:connectlocs="10,3280;0,3280;0,3290;10,3290;10,3280;10,309;0,309;0,926;0,935;0,3280;10,3280;10,935;10,926;10,309;10,299;0,299;0,309;10,309;10,299;10078,3280;10068,3280;10,3280;10,3290;10068,3290;10078,3290;10078,3280;10078,309;10068,309;10068,926;10,926;10,935;10068,935;10068,3280;10078,3280;10078,935;10078,926;10078,309;10078,299;10068,299;10068,309;10078,309;10078,299" o:connectangles="0,0,0,0,0,0,0,0,0,0,0,0,0,0,0,0,0,0,0,0,0,0,0,0,0,0,0,0,0,0,0,0,0,0,0,0,0,0,0,0,0,0"/>
                </v:shape>
                <v:shape id="docshape7" o:spid="_x0000_s1033" type="#_x0000_t202" style="position:absolute;left:919;top:304;width:10068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" fillcolor="#c5d9f0" strokeweight=".48pt">
                  <v:textbox inset="0,0,0,0">
                    <w:txbxContent>
                      <w:p w14:paraId="5EE5F7C0" w14:textId="77777777" w:rsidR="00FB2FBC" w:rsidRDefault="00FB2FBC" w:rsidP="00FB2FBC">
                        <w:pPr>
                          <w:spacing w:line="273" w:lineRule="auto"/>
                          <w:ind w:left="105" w:right="1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Brief list of school involvement (Leadership, School  Awards, Sport, Cultural, Competitions, Creative and </w:t>
                        </w:r>
                      </w:p>
                      <w:p w14:paraId="375E7929" w14:textId="2E711361" w:rsidR="00FB2FBC" w:rsidRDefault="00FB2FBC" w:rsidP="00FB2FBC">
                        <w:pPr>
                          <w:spacing w:line="273" w:lineRule="auto"/>
                          <w:ind w:left="105" w:right="1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Performing </w:t>
                        </w:r>
                        <w:r>
                          <w:rPr>
                            <w:color w:val="000000"/>
                            <w:spacing w:val="-47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Arts)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2A5F63" w14:textId="77777777" w:rsidR="00FB2FBC" w:rsidRDefault="00FB2FBC" w:rsidP="00FB2FBC">
      <w:pPr>
        <w:pStyle w:val="BodyText"/>
        <w:spacing w:before="37"/>
        <w:rPr>
          <w:b/>
        </w:rPr>
      </w:pPr>
      <w:bookmarkStart w:id="0" w:name="_Hlk15993249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AA5683" w14:paraId="1A51BE58" w14:textId="77777777" w:rsidTr="00AA5683">
        <w:tc>
          <w:tcPr>
            <w:tcW w:w="10196" w:type="dxa"/>
            <w:shd w:val="clear" w:color="auto" w:fill="B8CCE4" w:themeFill="accent1" w:themeFillTint="66"/>
          </w:tcPr>
          <w:p w14:paraId="6CC079CA" w14:textId="77777777" w:rsidR="00AA5683" w:rsidRDefault="00AA5683" w:rsidP="00AA5683">
            <w:pPr>
              <w:pStyle w:val="BodyText"/>
              <w:spacing w:before="37"/>
            </w:pPr>
            <w:r>
              <w:lastRenderedPageBreak/>
              <w:t>Student’s</w:t>
            </w:r>
            <w:r>
              <w:rPr>
                <w:spacing w:val="-2"/>
              </w:rPr>
              <w:t xml:space="preserve"> </w:t>
            </w:r>
            <w:r>
              <w:t>handwritten</w:t>
            </w:r>
            <w:r>
              <w:rPr>
                <w:spacing w:val="-4"/>
              </w:rPr>
              <w:t xml:space="preserve"> </w:t>
            </w:r>
            <w:r>
              <w:t>one-page response</w:t>
            </w:r>
            <w:r>
              <w:rPr>
                <w:spacing w:val="-1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address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following</w:t>
            </w:r>
            <w:r>
              <w:rPr>
                <w:spacing w:val="-3"/>
              </w:rPr>
              <w:t xml:space="preserve"> </w:t>
            </w:r>
            <w:r>
              <w:t>criteria:</w:t>
            </w:r>
          </w:p>
          <w:p w14:paraId="2F0D23A9" w14:textId="77777777" w:rsidR="00AA5683" w:rsidRDefault="00AA5683" w:rsidP="00AA5683">
            <w:pPr>
              <w:pStyle w:val="ListParagraph"/>
              <w:widowControl w:val="0"/>
              <w:numPr>
                <w:ilvl w:val="0"/>
                <w:numId w:val="40"/>
              </w:numPr>
              <w:tabs>
                <w:tab w:val="left" w:pos="1629"/>
                <w:tab w:val="left" w:pos="1630"/>
              </w:tabs>
              <w:autoSpaceDE w:val="0"/>
              <w:autoSpaceDN w:val="0"/>
              <w:spacing w:before="41" w:after="0" w:line="240" w:lineRule="auto"/>
              <w:contextualSpacing w:val="0"/>
            </w:pPr>
            <w:r>
              <w:t>What</w:t>
            </w:r>
            <w:r>
              <w:rPr>
                <w:spacing w:val="-1"/>
              </w:rPr>
              <w:t xml:space="preserve"> </w:t>
            </w:r>
            <w:r>
              <w:t>skills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qualities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bring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Enrichment</w:t>
            </w:r>
            <w:r>
              <w:rPr>
                <w:spacing w:val="-1"/>
              </w:rPr>
              <w:t xml:space="preserve"> </w:t>
            </w:r>
            <w:r>
              <w:t>Class?</w:t>
            </w:r>
          </w:p>
          <w:p w14:paraId="261DC5D1" w14:textId="77777777" w:rsidR="00AA5683" w:rsidRDefault="00AA5683" w:rsidP="00AA5683">
            <w:pPr>
              <w:pStyle w:val="ListParagraph"/>
              <w:widowControl w:val="0"/>
              <w:numPr>
                <w:ilvl w:val="0"/>
                <w:numId w:val="40"/>
              </w:numPr>
              <w:tabs>
                <w:tab w:val="left" w:pos="1629"/>
                <w:tab w:val="left" w:pos="1630"/>
              </w:tabs>
              <w:autoSpaceDE w:val="0"/>
              <w:autoSpaceDN w:val="0"/>
              <w:spacing w:before="41" w:after="0" w:line="240" w:lineRule="auto"/>
              <w:contextualSpacing w:val="0"/>
            </w:pPr>
            <w:r>
              <w:t>Why</w:t>
            </w:r>
            <w:r>
              <w:rPr>
                <w:spacing w:val="-3"/>
              </w:rPr>
              <w:t xml:space="preserve"> </w:t>
            </w:r>
            <w:r>
              <w:t>would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like a</w:t>
            </w:r>
            <w:r>
              <w:rPr>
                <w:spacing w:val="-2"/>
              </w:rPr>
              <w:t xml:space="preserve"> </w:t>
            </w:r>
            <w:r>
              <w:t>place</w:t>
            </w:r>
            <w:r>
              <w:rPr>
                <w:spacing w:val="-2"/>
              </w:rPr>
              <w:t xml:space="preserve"> </w:t>
            </w:r>
            <w:r>
              <w:t>in the Enrichment</w:t>
            </w:r>
            <w:r>
              <w:rPr>
                <w:spacing w:val="-1"/>
              </w:rPr>
              <w:t xml:space="preserve"> </w:t>
            </w:r>
            <w:r>
              <w:t>Class?</w:t>
            </w:r>
          </w:p>
          <w:p w14:paraId="71654A87" w14:textId="77777777" w:rsidR="00AA5683" w:rsidRDefault="00AA5683" w:rsidP="00AA5683">
            <w:pPr>
              <w:pStyle w:val="ListParagraph"/>
              <w:widowControl w:val="0"/>
              <w:numPr>
                <w:ilvl w:val="0"/>
                <w:numId w:val="40"/>
              </w:numPr>
              <w:tabs>
                <w:tab w:val="left" w:pos="1629"/>
                <w:tab w:val="left" w:pos="1630"/>
              </w:tabs>
              <w:autoSpaceDE w:val="0"/>
              <w:autoSpaceDN w:val="0"/>
              <w:spacing w:after="0" w:line="240" w:lineRule="auto"/>
              <w:contextualSpacing w:val="0"/>
            </w:pPr>
            <w:r>
              <w:t>Examples</w:t>
            </w:r>
            <w:r>
              <w:rPr>
                <w:spacing w:val="-2"/>
              </w:rPr>
              <w:t xml:space="preserve"> </w:t>
            </w:r>
            <w:r>
              <w:t>of your strong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spacing w:val="-2"/>
              </w:rPr>
              <w:t xml:space="preserve"> </w:t>
            </w:r>
            <w:r>
              <w:t>ethic and</w:t>
            </w:r>
            <w:r>
              <w:rPr>
                <w:spacing w:val="-2"/>
              </w:rPr>
              <w:t xml:space="preserve"> </w:t>
            </w:r>
            <w:r>
              <w:t>personal</w:t>
            </w:r>
            <w:r>
              <w:rPr>
                <w:spacing w:val="-3"/>
              </w:rPr>
              <w:t xml:space="preserve"> </w:t>
            </w:r>
            <w:r>
              <w:t>interests</w:t>
            </w:r>
          </w:p>
          <w:p w14:paraId="58283A4F" w14:textId="69CA3E30" w:rsidR="00AA5683" w:rsidRDefault="00AA5683" w:rsidP="00AA5683">
            <w:pPr>
              <w:pStyle w:val="ListParagraph"/>
              <w:widowControl w:val="0"/>
              <w:tabs>
                <w:tab w:val="left" w:pos="1629"/>
                <w:tab w:val="left" w:pos="1630"/>
              </w:tabs>
              <w:autoSpaceDE w:val="0"/>
              <w:autoSpaceDN w:val="0"/>
              <w:spacing w:after="0" w:line="240" w:lineRule="auto"/>
              <w:ind w:left="1630"/>
              <w:contextualSpacing w:val="0"/>
            </w:pPr>
          </w:p>
        </w:tc>
      </w:tr>
      <w:tr w:rsidR="00AA5683" w14:paraId="1435035A" w14:textId="77777777" w:rsidTr="00AA5683">
        <w:tc>
          <w:tcPr>
            <w:tcW w:w="10196" w:type="dxa"/>
          </w:tcPr>
          <w:p w14:paraId="119CC867" w14:textId="77777777" w:rsidR="00AA5683" w:rsidRDefault="00AA5683" w:rsidP="00FB2FBC">
            <w:pPr>
              <w:pStyle w:val="BodyText"/>
              <w:spacing w:before="37"/>
            </w:pPr>
          </w:p>
          <w:p w14:paraId="6BCD3507" w14:textId="77777777" w:rsidR="00AA5683" w:rsidRDefault="00AA5683" w:rsidP="00FB2FBC">
            <w:pPr>
              <w:pStyle w:val="BodyText"/>
              <w:spacing w:before="37"/>
            </w:pPr>
          </w:p>
          <w:p w14:paraId="30EFF0BA" w14:textId="77777777" w:rsidR="00AA5683" w:rsidRDefault="00AA5683" w:rsidP="00FB2FBC">
            <w:pPr>
              <w:pStyle w:val="BodyText"/>
              <w:spacing w:before="37"/>
            </w:pPr>
          </w:p>
          <w:p w14:paraId="258F4BB5" w14:textId="77777777" w:rsidR="00AA5683" w:rsidRDefault="00AA5683" w:rsidP="00FB2FBC">
            <w:pPr>
              <w:pStyle w:val="BodyText"/>
              <w:spacing w:before="37"/>
            </w:pPr>
          </w:p>
          <w:p w14:paraId="1F38EDAD" w14:textId="77777777" w:rsidR="00AA5683" w:rsidRDefault="00AA5683" w:rsidP="00FB2FBC">
            <w:pPr>
              <w:pStyle w:val="BodyText"/>
              <w:spacing w:before="37"/>
            </w:pPr>
          </w:p>
          <w:p w14:paraId="1449D746" w14:textId="77777777" w:rsidR="00AA5683" w:rsidRDefault="00AA5683" w:rsidP="00FB2FBC">
            <w:pPr>
              <w:pStyle w:val="BodyText"/>
              <w:spacing w:before="37"/>
            </w:pPr>
          </w:p>
          <w:p w14:paraId="3D2923B2" w14:textId="77777777" w:rsidR="00AA5683" w:rsidRDefault="00AA5683" w:rsidP="00FB2FBC">
            <w:pPr>
              <w:pStyle w:val="BodyText"/>
              <w:spacing w:before="37"/>
            </w:pPr>
          </w:p>
          <w:p w14:paraId="58DC4004" w14:textId="77777777" w:rsidR="00AA5683" w:rsidRDefault="00AA5683" w:rsidP="00FB2FBC">
            <w:pPr>
              <w:pStyle w:val="BodyText"/>
              <w:spacing w:before="37"/>
            </w:pPr>
          </w:p>
          <w:p w14:paraId="0ED08F32" w14:textId="77777777" w:rsidR="00AA5683" w:rsidRDefault="00AA5683" w:rsidP="00FB2FBC">
            <w:pPr>
              <w:pStyle w:val="BodyText"/>
              <w:spacing w:before="37"/>
            </w:pPr>
          </w:p>
          <w:p w14:paraId="3F649E9C" w14:textId="77777777" w:rsidR="00AA5683" w:rsidRDefault="00AA5683" w:rsidP="00FB2FBC">
            <w:pPr>
              <w:pStyle w:val="BodyText"/>
              <w:spacing w:before="37"/>
            </w:pPr>
          </w:p>
          <w:p w14:paraId="47BC9C93" w14:textId="77777777" w:rsidR="00AA5683" w:rsidRDefault="00AA5683" w:rsidP="00FB2FBC">
            <w:pPr>
              <w:pStyle w:val="BodyText"/>
              <w:spacing w:before="37"/>
            </w:pPr>
          </w:p>
          <w:p w14:paraId="18D22790" w14:textId="77777777" w:rsidR="00AA5683" w:rsidRDefault="00AA5683" w:rsidP="00FB2FBC">
            <w:pPr>
              <w:pStyle w:val="BodyText"/>
              <w:spacing w:before="37"/>
            </w:pPr>
          </w:p>
          <w:p w14:paraId="4B58F105" w14:textId="77777777" w:rsidR="00AA5683" w:rsidRDefault="00AA5683" w:rsidP="00FB2FBC">
            <w:pPr>
              <w:pStyle w:val="BodyText"/>
              <w:spacing w:before="37"/>
            </w:pPr>
          </w:p>
          <w:p w14:paraId="13A622B1" w14:textId="77777777" w:rsidR="00AA5683" w:rsidRDefault="00AA5683" w:rsidP="00FB2FBC">
            <w:pPr>
              <w:pStyle w:val="BodyText"/>
              <w:spacing w:before="37"/>
            </w:pPr>
          </w:p>
          <w:p w14:paraId="3EDAFA69" w14:textId="77777777" w:rsidR="00AA5683" w:rsidRDefault="00AA5683" w:rsidP="00FB2FBC">
            <w:pPr>
              <w:pStyle w:val="BodyText"/>
              <w:spacing w:before="37"/>
            </w:pPr>
          </w:p>
          <w:p w14:paraId="3E91B071" w14:textId="77777777" w:rsidR="00AA5683" w:rsidRDefault="00AA5683" w:rsidP="00FB2FBC">
            <w:pPr>
              <w:pStyle w:val="BodyText"/>
              <w:spacing w:before="37"/>
            </w:pPr>
          </w:p>
          <w:p w14:paraId="5F575C42" w14:textId="77777777" w:rsidR="00AA5683" w:rsidRDefault="00AA5683" w:rsidP="00FB2FBC">
            <w:pPr>
              <w:pStyle w:val="BodyText"/>
              <w:spacing w:before="37"/>
            </w:pPr>
          </w:p>
          <w:p w14:paraId="5383EBA1" w14:textId="77777777" w:rsidR="00AA5683" w:rsidRDefault="00AA5683" w:rsidP="00FB2FBC">
            <w:pPr>
              <w:pStyle w:val="BodyText"/>
              <w:spacing w:before="37"/>
            </w:pPr>
          </w:p>
          <w:p w14:paraId="4049821A" w14:textId="77777777" w:rsidR="00AA5683" w:rsidRDefault="00AA5683" w:rsidP="00FB2FBC">
            <w:pPr>
              <w:pStyle w:val="BodyText"/>
              <w:spacing w:before="37"/>
            </w:pPr>
          </w:p>
          <w:p w14:paraId="299FB28A" w14:textId="77777777" w:rsidR="00AA5683" w:rsidRDefault="00AA5683" w:rsidP="00FB2FBC">
            <w:pPr>
              <w:pStyle w:val="BodyText"/>
              <w:spacing w:before="37"/>
            </w:pPr>
          </w:p>
          <w:p w14:paraId="4E296953" w14:textId="77777777" w:rsidR="00AA5683" w:rsidRDefault="00AA5683" w:rsidP="00FB2FBC">
            <w:pPr>
              <w:pStyle w:val="BodyText"/>
              <w:spacing w:before="37"/>
            </w:pPr>
          </w:p>
          <w:p w14:paraId="7E23C237" w14:textId="77777777" w:rsidR="00AA5683" w:rsidRDefault="00AA5683" w:rsidP="00FB2FBC">
            <w:pPr>
              <w:pStyle w:val="BodyText"/>
              <w:spacing w:before="37"/>
            </w:pPr>
          </w:p>
          <w:p w14:paraId="46F678B3" w14:textId="77777777" w:rsidR="00AA5683" w:rsidRDefault="00AA5683" w:rsidP="00FB2FBC">
            <w:pPr>
              <w:pStyle w:val="BodyText"/>
              <w:spacing w:before="37"/>
            </w:pPr>
          </w:p>
          <w:p w14:paraId="147D9054" w14:textId="77777777" w:rsidR="00AA5683" w:rsidRDefault="00AA5683" w:rsidP="00FB2FBC">
            <w:pPr>
              <w:pStyle w:val="BodyText"/>
              <w:spacing w:before="37"/>
            </w:pPr>
          </w:p>
          <w:p w14:paraId="7068DC8F" w14:textId="77777777" w:rsidR="00AA5683" w:rsidRDefault="00AA5683" w:rsidP="00FB2FBC">
            <w:pPr>
              <w:pStyle w:val="BodyText"/>
              <w:spacing w:before="37"/>
            </w:pPr>
          </w:p>
          <w:p w14:paraId="64169700" w14:textId="77777777" w:rsidR="00AA5683" w:rsidRDefault="00AA5683" w:rsidP="00FB2FBC">
            <w:pPr>
              <w:pStyle w:val="BodyText"/>
              <w:spacing w:before="37"/>
            </w:pPr>
          </w:p>
          <w:p w14:paraId="43C6DEF6" w14:textId="77777777" w:rsidR="00AA5683" w:rsidRDefault="00AA5683" w:rsidP="00FB2FBC">
            <w:pPr>
              <w:pStyle w:val="BodyText"/>
              <w:spacing w:before="37"/>
            </w:pPr>
          </w:p>
          <w:p w14:paraId="07DFD15C" w14:textId="77777777" w:rsidR="00AA5683" w:rsidRDefault="00AA5683" w:rsidP="00FB2FBC">
            <w:pPr>
              <w:pStyle w:val="BodyText"/>
              <w:spacing w:before="37"/>
            </w:pPr>
          </w:p>
          <w:p w14:paraId="401E4D1F" w14:textId="77777777" w:rsidR="00AA5683" w:rsidRDefault="00AA5683" w:rsidP="00FB2FBC">
            <w:pPr>
              <w:pStyle w:val="BodyText"/>
              <w:spacing w:before="37"/>
            </w:pPr>
          </w:p>
          <w:p w14:paraId="2FF83100" w14:textId="77777777" w:rsidR="00AA5683" w:rsidRDefault="00AA5683" w:rsidP="00FB2FBC">
            <w:pPr>
              <w:pStyle w:val="BodyText"/>
              <w:spacing w:before="37"/>
            </w:pPr>
          </w:p>
          <w:p w14:paraId="4CDCCEFC" w14:textId="77777777" w:rsidR="00AA5683" w:rsidRDefault="00AA5683" w:rsidP="00FB2FBC">
            <w:pPr>
              <w:pStyle w:val="BodyText"/>
              <w:spacing w:before="37"/>
            </w:pPr>
          </w:p>
          <w:p w14:paraId="0D6EC397" w14:textId="77777777" w:rsidR="00AA5683" w:rsidRDefault="00AA5683" w:rsidP="00FB2FBC">
            <w:pPr>
              <w:pStyle w:val="BodyText"/>
              <w:spacing w:before="37"/>
            </w:pPr>
          </w:p>
          <w:p w14:paraId="069413B0" w14:textId="77777777" w:rsidR="00AA5683" w:rsidRDefault="00AA5683" w:rsidP="00FB2FBC">
            <w:pPr>
              <w:pStyle w:val="BodyText"/>
              <w:spacing w:before="37"/>
            </w:pPr>
          </w:p>
          <w:p w14:paraId="7155E48D" w14:textId="77777777" w:rsidR="00AA5683" w:rsidRDefault="00AA5683" w:rsidP="00FB2FBC">
            <w:pPr>
              <w:pStyle w:val="BodyText"/>
              <w:spacing w:before="37"/>
            </w:pPr>
          </w:p>
          <w:p w14:paraId="09892436" w14:textId="77777777" w:rsidR="00AA5683" w:rsidRDefault="00AA5683" w:rsidP="00FB2FBC">
            <w:pPr>
              <w:pStyle w:val="BodyText"/>
              <w:spacing w:before="37"/>
            </w:pPr>
          </w:p>
          <w:p w14:paraId="1E779F1C" w14:textId="77777777" w:rsidR="00AA5683" w:rsidRDefault="00AA5683" w:rsidP="00FB2FBC">
            <w:pPr>
              <w:pStyle w:val="BodyText"/>
              <w:spacing w:before="37"/>
            </w:pPr>
          </w:p>
          <w:p w14:paraId="53A64B29" w14:textId="77777777" w:rsidR="00AA5683" w:rsidRDefault="00AA5683" w:rsidP="00FB2FBC">
            <w:pPr>
              <w:pStyle w:val="BodyText"/>
              <w:spacing w:before="37"/>
            </w:pPr>
          </w:p>
          <w:p w14:paraId="4D00010C" w14:textId="77777777" w:rsidR="00AA5683" w:rsidRDefault="00AA5683" w:rsidP="00FB2FBC">
            <w:pPr>
              <w:pStyle w:val="BodyText"/>
              <w:spacing w:before="37"/>
            </w:pPr>
          </w:p>
        </w:tc>
      </w:tr>
    </w:tbl>
    <w:p w14:paraId="3C9AA74E" w14:textId="77777777" w:rsidR="00AA5683" w:rsidRDefault="00AA5683" w:rsidP="00FB2FBC">
      <w:pPr>
        <w:pStyle w:val="BodyText"/>
        <w:spacing w:before="37"/>
      </w:pPr>
    </w:p>
    <w:bookmarkEnd w:id="0"/>
    <w:p w14:paraId="6C949B19" w14:textId="77777777" w:rsidR="00FB2FBC" w:rsidRPr="00FB2FBC" w:rsidRDefault="00FB2FBC" w:rsidP="00AA5683">
      <w:pPr>
        <w:spacing w:before="27"/>
        <w:rPr>
          <w:b/>
          <w:bCs/>
          <w:sz w:val="24"/>
        </w:rPr>
      </w:pPr>
      <w:r w:rsidRPr="00FB2FBC">
        <w:rPr>
          <w:b/>
          <w:bCs/>
          <w:sz w:val="24"/>
        </w:rPr>
        <w:lastRenderedPageBreak/>
        <w:t>Supporting</w:t>
      </w:r>
      <w:r w:rsidRPr="00FB2FBC">
        <w:rPr>
          <w:b/>
          <w:bCs/>
          <w:spacing w:val="-6"/>
          <w:sz w:val="24"/>
        </w:rPr>
        <w:t xml:space="preserve"> </w:t>
      </w:r>
      <w:r w:rsidRPr="00FB2FBC">
        <w:rPr>
          <w:b/>
          <w:bCs/>
          <w:sz w:val="24"/>
        </w:rPr>
        <w:t>documentation:</w:t>
      </w:r>
    </w:p>
    <w:p w14:paraId="1C0F0E5D" w14:textId="50E9A110" w:rsidR="00FB2FBC" w:rsidRDefault="00FB2FBC" w:rsidP="00FB2FBC">
      <w:pPr>
        <w:pStyle w:val="ListParagraph"/>
        <w:widowControl w:val="0"/>
        <w:numPr>
          <w:ilvl w:val="0"/>
          <w:numId w:val="39"/>
        </w:numPr>
        <w:tabs>
          <w:tab w:val="left" w:pos="829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Most</w:t>
      </w:r>
      <w:r>
        <w:rPr>
          <w:spacing w:val="-4"/>
          <w:sz w:val="24"/>
        </w:rPr>
        <w:t xml:space="preserve"> </w:t>
      </w:r>
      <w:r>
        <w:rPr>
          <w:sz w:val="24"/>
        </w:rPr>
        <w:t>recent</w:t>
      </w:r>
      <w:r>
        <w:rPr>
          <w:spacing w:val="-1"/>
          <w:sz w:val="24"/>
        </w:rPr>
        <w:t xml:space="preserve"> </w:t>
      </w:r>
      <w:r>
        <w:rPr>
          <w:sz w:val="24"/>
        </w:rPr>
        <w:t>school report (Semester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7B2ED6">
        <w:rPr>
          <w:sz w:val="24"/>
        </w:rPr>
        <w:t>6</w:t>
      </w:r>
      <w:r>
        <w:rPr>
          <w:sz w:val="24"/>
        </w:rPr>
        <w:t>)</w:t>
      </w:r>
    </w:p>
    <w:p w14:paraId="08A6B811" w14:textId="77777777" w:rsidR="00FB2FBC" w:rsidRDefault="00FB2FBC" w:rsidP="00FB2FBC">
      <w:pPr>
        <w:pStyle w:val="ListParagraph"/>
        <w:widowControl w:val="0"/>
        <w:numPr>
          <w:ilvl w:val="0"/>
          <w:numId w:val="39"/>
        </w:numPr>
        <w:tabs>
          <w:tab w:val="left" w:pos="829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NAPLAN</w:t>
      </w:r>
      <w:r>
        <w:rPr>
          <w:spacing w:val="-3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</w:p>
    <w:p w14:paraId="7EF01314" w14:textId="77777777" w:rsidR="00FB2FBC" w:rsidRDefault="00FB2FBC" w:rsidP="00FB2FBC">
      <w:pPr>
        <w:pStyle w:val="ListParagraph"/>
        <w:widowControl w:val="0"/>
        <w:numPr>
          <w:ilvl w:val="0"/>
          <w:numId w:val="39"/>
        </w:numPr>
        <w:tabs>
          <w:tab w:val="left" w:pos="829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Student’s</w:t>
      </w:r>
      <w:r>
        <w:rPr>
          <w:spacing w:val="-4"/>
          <w:sz w:val="24"/>
        </w:rPr>
        <w:t xml:space="preserve"> </w:t>
      </w:r>
      <w:r>
        <w:rPr>
          <w:sz w:val="24"/>
        </w:rPr>
        <w:t>handwritten</w:t>
      </w:r>
      <w:r>
        <w:rPr>
          <w:spacing w:val="-2"/>
          <w:sz w:val="24"/>
        </w:rPr>
        <w:t xml:space="preserve"> </w:t>
      </w:r>
      <w:r>
        <w:rPr>
          <w:sz w:val="24"/>
        </w:rPr>
        <w:t>one-page</w:t>
      </w:r>
      <w:r>
        <w:rPr>
          <w:spacing w:val="-3"/>
          <w:sz w:val="24"/>
        </w:rPr>
        <w:t xml:space="preserve"> </w:t>
      </w:r>
      <w:r>
        <w:rPr>
          <w:sz w:val="24"/>
        </w:rPr>
        <w:t>response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5"/>
          <w:sz w:val="24"/>
        </w:rPr>
        <w:t xml:space="preserve"> </w:t>
      </w:r>
      <w:r>
        <w:rPr>
          <w:sz w:val="24"/>
        </w:rPr>
        <w:t>address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criteria:</w:t>
      </w:r>
    </w:p>
    <w:p w14:paraId="5B18DB3A" w14:textId="77777777" w:rsidR="00FB2FBC" w:rsidRDefault="00FB2FBC" w:rsidP="00FB2FBC">
      <w:pPr>
        <w:pStyle w:val="ListParagraph"/>
        <w:widowControl w:val="0"/>
        <w:numPr>
          <w:ilvl w:val="1"/>
          <w:numId w:val="39"/>
        </w:numPr>
        <w:tabs>
          <w:tab w:val="left" w:pos="2040"/>
          <w:tab w:val="left" w:pos="2041"/>
        </w:tabs>
        <w:autoSpaceDE w:val="0"/>
        <w:autoSpaceDN w:val="0"/>
        <w:spacing w:before="2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qualities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bring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Enrichment</w:t>
      </w:r>
      <w:r>
        <w:rPr>
          <w:spacing w:val="-1"/>
          <w:sz w:val="24"/>
        </w:rPr>
        <w:t xml:space="preserve"> </w:t>
      </w:r>
      <w:r>
        <w:rPr>
          <w:sz w:val="24"/>
        </w:rPr>
        <w:t>Class?</w:t>
      </w:r>
    </w:p>
    <w:p w14:paraId="639F2EBD" w14:textId="77777777" w:rsidR="00FB2FBC" w:rsidRDefault="00FB2FBC" w:rsidP="00FB2FBC">
      <w:pPr>
        <w:pStyle w:val="ListParagraph"/>
        <w:widowControl w:val="0"/>
        <w:numPr>
          <w:ilvl w:val="1"/>
          <w:numId w:val="39"/>
        </w:numPr>
        <w:tabs>
          <w:tab w:val="left" w:pos="2040"/>
          <w:tab w:val="left" w:pos="2041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Why</w:t>
      </w:r>
      <w:r>
        <w:rPr>
          <w:spacing w:val="-2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like a</w:t>
      </w:r>
      <w:r>
        <w:rPr>
          <w:spacing w:val="-3"/>
          <w:sz w:val="24"/>
        </w:rPr>
        <w:t xml:space="preserve"> </w:t>
      </w:r>
      <w:r>
        <w:rPr>
          <w:sz w:val="24"/>
        </w:rPr>
        <w:t>place 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Enrichment</w:t>
      </w:r>
      <w:r>
        <w:rPr>
          <w:spacing w:val="-2"/>
          <w:sz w:val="24"/>
        </w:rPr>
        <w:t xml:space="preserve"> </w:t>
      </w:r>
      <w:r>
        <w:rPr>
          <w:sz w:val="24"/>
        </w:rPr>
        <w:t>Class?</w:t>
      </w:r>
    </w:p>
    <w:p w14:paraId="6CD0ED5D" w14:textId="77777777" w:rsidR="00FB2FBC" w:rsidRDefault="00FB2FBC" w:rsidP="00FB2FBC">
      <w:pPr>
        <w:pStyle w:val="ListParagraph"/>
        <w:widowControl w:val="0"/>
        <w:numPr>
          <w:ilvl w:val="1"/>
          <w:numId w:val="39"/>
        </w:numPr>
        <w:tabs>
          <w:tab w:val="left" w:pos="2040"/>
          <w:tab w:val="left" w:pos="2041"/>
        </w:tabs>
        <w:autoSpaceDE w:val="0"/>
        <w:autoSpaceDN w:val="0"/>
        <w:spacing w:before="43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Examples</w:t>
      </w:r>
      <w:r>
        <w:rPr>
          <w:spacing w:val="-2"/>
          <w:sz w:val="24"/>
        </w:rPr>
        <w:t xml:space="preserve"> </w:t>
      </w:r>
      <w:r>
        <w:rPr>
          <w:sz w:val="24"/>
        </w:rPr>
        <w:t>of your</w:t>
      </w:r>
      <w:r>
        <w:rPr>
          <w:spacing w:val="-1"/>
          <w:sz w:val="24"/>
        </w:rPr>
        <w:t xml:space="preserve"> </w:t>
      </w:r>
      <w:r>
        <w:rPr>
          <w:sz w:val="24"/>
        </w:rPr>
        <w:t>strong</w:t>
      </w:r>
      <w:r>
        <w:rPr>
          <w:spacing w:val="-7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ethic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6"/>
          <w:sz w:val="24"/>
        </w:rPr>
        <w:t xml:space="preserve"> </w:t>
      </w:r>
      <w:r>
        <w:rPr>
          <w:sz w:val="24"/>
        </w:rPr>
        <w:t>interests</w:t>
      </w:r>
    </w:p>
    <w:p w14:paraId="262EE76C" w14:textId="77777777" w:rsidR="00FB2FBC" w:rsidRDefault="00FB2FBC" w:rsidP="00FB2FBC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D353B25" wp14:editId="09EC66B7">
                <wp:simplePos x="0" y="0"/>
                <wp:positionH relativeFrom="page">
                  <wp:posOffset>847090</wp:posOffset>
                </wp:positionH>
                <wp:positionV relativeFrom="paragraph">
                  <wp:posOffset>186055</wp:posOffset>
                </wp:positionV>
                <wp:extent cx="5778500" cy="1270"/>
                <wp:effectExtent l="0" t="0" r="0" b="0"/>
                <wp:wrapTopAndBottom/>
                <wp:docPr id="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00" cy="1270"/>
                        </a:xfrm>
                        <a:custGeom>
                          <a:avLst/>
                          <a:gdLst>
                            <a:gd name="T0" fmla="+- 0 1334 1334"/>
                            <a:gd name="T1" fmla="*/ T0 w 9100"/>
                            <a:gd name="T2" fmla="+- 0 10434 1334"/>
                            <a:gd name="T3" fmla="*/ T2 w 91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00">
                              <a:moveTo>
                                <a:pt x="0" y="0"/>
                              </a:moveTo>
                              <a:lnTo>
                                <a:pt x="91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EB25" id="docshape15" o:spid="_x0000_s1026" style="position:absolute;margin-left:66.7pt;margin-top:14.65pt;width:45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" path="m,l9100,e" filled="f" strokecolor="#497dba">
                <v:path arrowok="t" o:connecttype="custom" o:connectlocs="0,0;5778500,0" o:connectangles="0,0"/>
                <w10:wrap type="topAndBottom" anchorx="page"/>
              </v:shape>
            </w:pict>
          </mc:Fallback>
        </mc:AlternateContent>
      </w:r>
    </w:p>
    <w:p w14:paraId="7070DD98" w14:textId="77777777" w:rsidR="00FB2FBC" w:rsidRDefault="00FB2FBC" w:rsidP="00FB2FBC">
      <w:pPr>
        <w:pStyle w:val="BodyText"/>
        <w:spacing w:before="5"/>
        <w:rPr>
          <w:sz w:val="23"/>
        </w:rPr>
      </w:pPr>
    </w:p>
    <w:p w14:paraId="34F1F55F" w14:textId="77777777" w:rsidR="00FB2FBC" w:rsidRDefault="00FB2FBC" w:rsidP="00FB2FBC">
      <w:pPr>
        <w:ind w:left="107"/>
        <w:rPr>
          <w:sz w:val="24"/>
        </w:rPr>
      </w:pPr>
      <w:r>
        <w:rPr>
          <w:b/>
          <w:sz w:val="24"/>
        </w:rPr>
        <w:t xml:space="preserve">Verification: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verify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above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true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accurate.</w:t>
      </w:r>
    </w:p>
    <w:p w14:paraId="415F1FBE" w14:textId="77777777" w:rsidR="00FB2FBC" w:rsidRDefault="00FB2FBC" w:rsidP="00FB2FBC">
      <w:pPr>
        <w:pStyle w:val="BodyText"/>
        <w:rPr>
          <w:sz w:val="24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3546"/>
        <w:gridCol w:w="1097"/>
        <w:gridCol w:w="2254"/>
      </w:tblGrid>
      <w:tr w:rsidR="00FB2FBC" w14:paraId="4FD81724" w14:textId="77777777" w:rsidTr="003932FD">
        <w:trPr>
          <w:trHeight w:val="587"/>
        </w:trPr>
        <w:tc>
          <w:tcPr>
            <w:tcW w:w="2693" w:type="dxa"/>
            <w:shd w:val="clear" w:color="auto" w:fill="C5D9F0"/>
          </w:tcPr>
          <w:p w14:paraId="79519AE1" w14:textId="77777777" w:rsidR="00FB2FBC" w:rsidRDefault="00FB2FBC" w:rsidP="003932F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Parent/carer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name:</w:t>
            </w:r>
          </w:p>
        </w:tc>
        <w:tc>
          <w:tcPr>
            <w:tcW w:w="6897" w:type="dxa"/>
            <w:gridSpan w:val="3"/>
          </w:tcPr>
          <w:p w14:paraId="4AAFA84B" w14:textId="77777777" w:rsidR="00FB2FBC" w:rsidRDefault="00FB2FBC" w:rsidP="003932F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B2FBC" w14:paraId="3BE1304A" w14:textId="77777777" w:rsidTr="003932FD">
        <w:trPr>
          <w:trHeight w:val="585"/>
        </w:trPr>
        <w:tc>
          <w:tcPr>
            <w:tcW w:w="2693" w:type="dxa"/>
            <w:shd w:val="clear" w:color="auto" w:fill="C5D9F0"/>
          </w:tcPr>
          <w:p w14:paraId="2FFCAE60" w14:textId="77777777" w:rsidR="00FB2FBC" w:rsidRDefault="00FB2FBC" w:rsidP="003932FD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Parent/carer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signature:</w:t>
            </w:r>
          </w:p>
        </w:tc>
        <w:tc>
          <w:tcPr>
            <w:tcW w:w="3546" w:type="dxa"/>
          </w:tcPr>
          <w:p w14:paraId="0BBA5ABE" w14:textId="77777777" w:rsidR="00FB2FBC" w:rsidRDefault="00FB2FBC" w:rsidP="003932F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7" w:type="dxa"/>
            <w:shd w:val="clear" w:color="auto" w:fill="C5D9F0"/>
          </w:tcPr>
          <w:p w14:paraId="0737D18A" w14:textId="77777777" w:rsidR="00FB2FBC" w:rsidRDefault="00FB2FBC" w:rsidP="003932FD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Date:</w:t>
            </w:r>
          </w:p>
        </w:tc>
        <w:tc>
          <w:tcPr>
            <w:tcW w:w="2254" w:type="dxa"/>
          </w:tcPr>
          <w:p w14:paraId="036E5C8D" w14:textId="77777777" w:rsidR="00FB2FBC" w:rsidRDefault="00FB2FBC" w:rsidP="003932F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9066105" w14:textId="77777777" w:rsidR="00FB2FBC" w:rsidRDefault="00FB2FBC" w:rsidP="00FB2FBC">
      <w:pPr>
        <w:pStyle w:val="BodyText"/>
        <w:rPr>
          <w:sz w:val="20"/>
        </w:rPr>
      </w:pPr>
    </w:p>
    <w:p w14:paraId="14C4EA5D" w14:textId="77777777" w:rsidR="00FB2FBC" w:rsidRDefault="00FB2FBC" w:rsidP="00FB2FBC">
      <w:pPr>
        <w:pStyle w:val="BodyText"/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BCB4395" wp14:editId="4D2D3CA4">
                <wp:simplePos x="0" y="0"/>
                <wp:positionH relativeFrom="page">
                  <wp:posOffset>914400</wp:posOffset>
                </wp:positionH>
                <wp:positionV relativeFrom="paragraph">
                  <wp:posOffset>129540</wp:posOffset>
                </wp:positionV>
                <wp:extent cx="5778500" cy="1270"/>
                <wp:effectExtent l="0" t="0" r="0" b="0"/>
                <wp:wrapTopAndBottom/>
                <wp:docPr id="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100"/>
                            <a:gd name="T2" fmla="+- 0 10540 1440"/>
                            <a:gd name="T3" fmla="*/ T2 w 91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00">
                              <a:moveTo>
                                <a:pt x="0" y="0"/>
                              </a:moveTo>
                              <a:lnTo>
                                <a:pt x="91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15CCA" id="docshape16" o:spid="_x0000_s1026" style="position:absolute;margin-left:1in;margin-top:10.2pt;width:45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" path="m,l9100,e" filled="f" strokecolor="#497dba">
                <v:path arrowok="t" o:connecttype="custom" o:connectlocs="0,0;5778500,0" o:connectangles="0,0"/>
                <w10:wrap type="topAndBottom" anchorx="page"/>
              </v:shape>
            </w:pict>
          </mc:Fallback>
        </mc:AlternateContent>
      </w:r>
    </w:p>
    <w:p w14:paraId="615FBAB0" w14:textId="77777777" w:rsidR="00FB2FBC" w:rsidRDefault="00FB2FBC" w:rsidP="00FB2FBC">
      <w:pPr>
        <w:pStyle w:val="BodyText"/>
        <w:spacing w:before="8"/>
        <w:rPr>
          <w:sz w:val="34"/>
        </w:rPr>
      </w:pPr>
    </w:p>
    <w:p w14:paraId="35971236" w14:textId="533F4BB2" w:rsidR="00FB2FBC" w:rsidRPr="00AA5683" w:rsidRDefault="00FB2FBC" w:rsidP="00AA5683">
      <w:pPr>
        <w:ind w:left="107"/>
        <w:rPr>
          <w:sz w:val="24"/>
        </w:rPr>
      </w:pPr>
      <w:r>
        <w:rPr>
          <w:sz w:val="24"/>
        </w:rPr>
        <w:t>Please</w:t>
      </w:r>
      <w:r>
        <w:rPr>
          <w:spacing w:val="-2"/>
          <w:sz w:val="24"/>
        </w:rPr>
        <w:t xml:space="preserve"> </w:t>
      </w:r>
      <w:r>
        <w:rPr>
          <w:sz w:val="24"/>
        </w:rPr>
        <w:t>attach</w:t>
      </w:r>
      <w:r>
        <w:rPr>
          <w:spacing w:val="-2"/>
          <w:sz w:val="24"/>
        </w:rPr>
        <w:t xml:space="preserve"> </w:t>
      </w:r>
      <w:r>
        <w:rPr>
          <w:sz w:val="24"/>
        </w:rPr>
        <w:t>copies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supporting</w:t>
      </w:r>
      <w:r>
        <w:rPr>
          <w:spacing w:val="-5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mail,</w:t>
      </w:r>
      <w:r>
        <w:rPr>
          <w:spacing w:val="-4"/>
          <w:sz w:val="24"/>
        </w:rPr>
        <w:t xml:space="preserve"> </w:t>
      </w:r>
      <w:r>
        <w:rPr>
          <w:sz w:val="24"/>
        </w:rPr>
        <w:t>email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hand in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Figtree</w:t>
      </w:r>
      <w:r>
        <w:rPr>
          <w:spacing w:val="-2"/>
          <w:sz w:val="24"/>
        </w:rPr>
        <w:t xml:space="preserve"> </w:t>
      </w:r>
      <w:r>
        <w:rPr>
          <w:sz w:val="24"/>
        </w:rPr>
        <w:t>High</w:t>
      </w:r>
      <w:r w:rsidR="00AA5683">
        <w:rPr>
          <w:sz w:val="24"/>
        </w:rPr>
        <w:t xml:space="preserve"> </w:t>
      </w:r>
      <w:r>
        <w:rPr>
          <w:sz w:val="24"/>
        </w:rPr>
        <w:t>School’s</w:t>
      </w:r>
      <w:r>
        <w:rPr>
          <w:spacing w:val="-2"/>
          <w:sz w:val="24"/>
        </w:rPr>
        <w:t xml:space="preserve"> </w:t>
      </w:r>
      <w:r>
        <w:rPr>
          <w:sz w:val="24"/>
        </w:rPr>
        <w:t>Front</w:t>
      </w:r>
      <w:r>
        <w:rPr>
          <w:spacing w:val="-3"/>
          <w:sz w:val="24"/>
        </w:rPr>
        <w:t xml:space="preserve"> </w:t>
      </w:r>
      <w:r>
        <w:rPr>
          <w:sz w:val="24"/>
        </w:rPr>
        <w:t>Office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Monday </w:t>
      </w:r>
      <w:r w:rsidR="007B2ED6"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September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</w:t>
      </w:r>
      <w:r w:rsidR="007B2ED6">
        <w:rPr>
          <w:b/>
          <w:sz w:val="24"/>
        </w:rPr>
        <w:t>6</w:t>
      </w:r>
      <w:r>
        <w:rPr>
          <w:b/>
          <w:sz w:val="24"/>
        </w:rPr>
        <w:t>.</w:t>
      </w:r>
    </w:p>
    <w:p w14:paraId="7FA267E5" w14:textId="77777777" w:rsidR="00FB2FBC" w:rsidRDefault="00FB2FBC" w:rsidP="00FB2FBC">
      <w:pPr>
        <w:pStyle w:val="BodyText"/>
        <w:spacing w:before="2"/>
        <w:rPr>
          <w:b/>
          <w:sz w:val="24"/>
        </w:rPr>
      </w:pPr>
    </w:p>
    <w:p w14:paraId="1478CAEF" w14:textId="77777777" w:rsidR="00FB2FBC" w:rsidRDefault="00FB2FBC" w:rsidP="00FB2FBC">
      <w:pPr>
        <w:pStyle w:val="Heading1"/>
      </w:pPr>
      <w:r>
        <w:t>Important</w:t>
      </w:r>
      <w:r>
        <w:rPr>
          <w:spacing w:val="-1"/>
        </w:rPr>
        <w:t xml:space="preserve"> </w:t>
      </w:r>
      <w:r>
        <w:t>dates:</w:t>
      </w:r>
    </w:p>
    <w:p w14:paraId="790DE759" w14:textId="42A26CC7" w:rsidR="00FB2FBC" w:rsidRDefault="00FB2FBC" w:rsidP="00FB2FBC">
      <w:pPr>
        <w:pStyle w:val="ListParagraph"/>
        <w:widowControl w:val="0"/>
        <w:numPr>
          <w:ilvl w:val="0"/>
          <w:numId w:val="38"/>
        </w:numPr>
        <w:tabs>
          <w:tab w:val="left" w:pos="828"/>
          <w:tab w:val="left" w:pos="829"/>
        </w:tabs>
        <w:autoSpaceDE w:val="0"/>
        <w:autoSpaceDN w:val="0"/>
        <w:spacing w:after="0" w:line="240" w:lineRule="auto"/>
        <w:contextualSpacing w:val="0"/>
        <w:rPr>
          <w:b/>
          <w:sz w:val="24"/>
        </w:rPr>
      </w:pPr>
      <w:r>
        <w:rPr>
          <w:sz w:val="24"/>
        </w:rPr>
        <w:t>Applications</w:t>
      </w:r>
      <w:r>
        <w:rPr>
          <w:spacing w:val="-2"/>
          <w:sz w:val="24"/>
        </w:rPr>
        <w:t xml:space="preserve"> </w:t>
      </w:r>
      <w:r>
        <w:rPr>
          <w:sz w:val="24"/>
        </w:rPr>
        <w:t>close</w:t>
      </w:r>
      <w:r>
        <w:rPr>
          <w:spacing w:val="-1"/>
          <w:sz w:val="24"/>
        </w:rPr>
        <w:t xml:space="preserve"> </w:t>
      </w:r>
      <w:r w:rsidR="007B2ED6"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September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 w:rsidR="007B2ED6">
        <w:rPr>
          <w:b/>
          <w:sz w:val="24"/>
        </w:rPr>
        <w:t>6</w:t>
      </w:r>
      <w:r>
        <w:rPr>
          <w:b/>
          <w:sz w:val="24"/>
        </w:rPr>
        <w:t>.</w:t>
      </w:r>
    </w:p>
    <w:p w14:paraId="257127D6" w14:textId="4D360906" w:rsidR="00FB2FBC" w:rsidRDefault="00FB2FBC" w:rsidP="00FB2FBC">
      <w:pPr>
        <w:pStyle w:val="ListParagraph"/>
        <w:widowControl w:val="0"/>
        <w:numPr>
          <w:ilvl w:val="0"/>
          <w:numId w:val="38"/>
        </w:numPr>
        <w:tabs>
          <w:tab w:val="left" w:pos="828"/>
          <w:tab w:val="left" w:pos="829"/>
        </w:tabs>
        <w:autoSpaceDE w:val="0"/>
        <w:autoSpaceDN w:val="0"/>
        <w:spacing w:after="0" w:line="240" w:lineRule="auto"/>
        <w:ind w:right="109"/>
        <w:contextualSpacing w:val="0"/>
        <w:rPr>
          <w:b/>
          <w:sz w:val="24"/>
        </w:rPr>
      </w:pPr>
      <w:r>
        <w:rPr>
          <w:sz w:val="24"/>
        </w:rPr>
        <w:t>The general ability online assessment will be facilitated in partnership with our Community of Schools</w:t>
      </w:r>
      <w:r w:rsidR="00AF2EDA">
        <w:rPr>
          <w:sz w:val="24"/>
        </w:rPr>
        <w:t xml:space="preserve"> </w:t>
      </w:r>
      <w:r>
        <w:rPr>
          <w:spacing w:val="-5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Mid</w:t>
      </w:r>
      <w:r>
        <w:rPr>
          <w:b/>
          <w:spacing w:val="-1"/>
          <w:sz w:val="24"/>
        </w:rPr>
        <w:t>-</w:t>
      </w:r>
      <w:r>
        <w:rPr>
          <w:b/>
          <w:sz w:val="24"/>
        </w:rPr>
        <w:t>Term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</w:t>
      </w:r>
      <w:r w:rsidR="00F75064">
        <w:rPr>
          <w:b/>
          <w:sz w:val="24"/>
        </w:rPr>
        <w:t>6</w:t>
      </w:r>
      <w:r>
        <w:rPr>
          <w:b/>
          <w:sz w:val="24"/>
        </w:rPr>
        <w:t>.</w:t>
      </w:r>
    </w:p>
    <w:p w14:paraId="011202CE" w14:textId="46ACAC24" w:rsidR="00FB2FBC" w:rsidRDefault="00FB2FBC" w:rsidP="00FB2FBC">
      <w:pPr>
        <w:pStyle w:val="ListParagraph"/>
        <w:widowControl w:val="0"/>
        <w:numPr>
          <w:ilvl w:val="0"/>
          <w:numId w:val="38"/>
        </w:numPr>
        <w:tabs>
          <w:tab w:val="left" w:pos="828"/>
          <w:tab w:val="left" w:pos="829"/>
        </w:tabs>
        <w:autoSpaceDE w:val="0"/>
        <w:autoSpaceDN w:val="0"/>
        <w:spacing w:after="0" w:line="240" w:lineRule="auto"/>
        <w:contextualSpacing w:val="0"/>
        <w:rPr>
          <w:b/>
          <w:sz w:val="24"/>
        </w:rPr>
      </w:pP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placement offers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families </w:t>
      </w:r>
      <w:r w:rsidR="00AF2EDA">
        <w:rPr>
          <w:sz w:val="24"/>
        </w:rPr>
        <w:t>by</w:t>
      </w:r>
      <w:r>
        <w:rPr>
          <w:spacing w:val="1"/>
          <w:sz w:val="24"/>
        </w:rPr>
        <w:t xml:space="preserve"> </w:t>
      </w:r>
      <w:r w:rsidR="007B2ED6">
        <w:rPr>
          <w:b/>
          <w:sz w:val="24"/>
        </w:rPr>
        <w:t>16</w:t>
      </w:r>
      <w:r>
        <w:rPr>
          <w:b/>
          <w:sz w:val="24"/>
        </w:rPr>
        <w:t xml:space="preserve"> October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</w:t>
      </w:r>
      <w:r w:rsidR="007B2ED6">
        <w:rPr>
          <w:b/>
          <w:sz w:val="24"/>
        </w:rPr>
        <w:t>6</w:t>
      </w:r>
      <w:r>
        <w:rPr>
          <w:b/>
          <w:sz w:val="24"/>
        </w:rPr>
        <w:t>.</w:t>
      </w:r>
    </w:p>
    <w:p w14:paraId="2B0245F2" w14:textId="77777777" w:rsidR="00FB2FBC" w:rsidRDefault="00FB2FBC" w:rsidP="00FB2FBC">
      <w:pPr>
        <w:pStyle w:val="BodyText"/>
        <w:spacing w:before="11"/>
        <w:rPr>
          <w:b/>
          <w:sz w:val="23"/>
        </w:rPr>
      </w:pPr>
    </w:p>
    <w:p w14:paraId="114215BB" w14:textId="77777777" w:rsidR="00FB2FBC" w:rsidRDefault="00FB2FBC" w:rsidP="00FB2FBC">
      <w:pPr>
        <w:pStyle w:val="Heading1"/>
      </w:pPr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information:</w:t>
      </w:r>
    </w:p>
    <w:p w14:paraId="2F486A7C" w14:textId="77777777" w:rsidR="00FB2FBC" w:rsidRDefault="00FB2FBC" w:rsidP="00FB2FBC">
      <w:pPr>
        <w:tabs>
          <w:tab w:val="left" w:pos="828"/>
        </w:tabs>
        <w:ind w:left="468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  <w:t>Call</w:t>
      </w:r>
      <w:r>
        <w:rPr>
          <w:spacing w:val="-2"/>
          <w:sz w:val="24"/>
        </w:rPr>
        <w:t xml:space="preserve"> </w:t>
      </w:r>
      <w:r>
        <w:rPr>
          <w:sz w:val="24"/>
        </w:rPr>
        <w:t>(02)</w:t>
      </w:r>
      <w:r>
        <w:rPr>
          <w:spacing w:val="-1"/>
          <w:sz w:val="24"/>
        </w:rPr>
        <w:t xml:space="preserve"> </w:t>
      </w:r>
      <w:r>
        <w:rPr>
          <w:sz w:val="24"/>
        </w:rPr>
        <w:t>4271</w:t>
      </w:r>
      <w:r>
        <w:rPr>
          <w:spacing w:val="-3"/>
          <w:sz w:val="24"/>
        </w:rPr>
        <w:t xml:space="preserve"> </w:t>
      </w:r>
      <w:r>
        <w:rPr>
          <w:sz w:val="24"/>
        </w:rPr>
        <w:t>2787</w:t>
      </w:r>
    </w:p>
    <w:p w14:paraId="0829D414" w14:textId="77777777" w:rsidR="00FB2FBC" w:rsidRDefault="00FB2FBC" w:rsidP="00FB2FBC">
      <w:pPr>
        <w:pStyle w:val="ListParagraph"/>
        <w:widowControl w:val="0"/>
        <w:numPr>
          <w:ilvl w:val="0"/>
          <w:numId w:val="38"/>
        </w:numPr>
        <w:tabs>
          <w:tab w:val="left" w:pos="828"/>
          <w:tab w:val="left" w:pos="829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Email</w:t>
      </w:r>
      <w:r>
        <w:rPr>
          <w:spacing w:val="-5"/>
          <w:sz w:val="24"/>
        </w:rPr>
        <w:t xml:space="preserve"> </w:t>
      </w:r>
      <w:hyperlink r:id="rId10">
        <w:r>
          <w:rPr>
            <w:sz w:val="24"/>
          </w:rPr>
          <w:t>figtree-h.school@det.nsw.edu.au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(Attn:</w:t>
      </w:r>
      <w:r>
        <w:rPr>
          <w:spacing w:val="-5"/>
          <w:sz w:val="24"/>
        </w:rPr>
        <w:t xml:space="preserve"> </w:t>
      </w:r>
      <w:r>
        <w:rPr>
          <w:sz w:val="24"/>
        </w:rPr>
        <w:t>Ellie Donovan – Deputy Principal)</w:t>
      </w:r>
    </w:p>
    <w:p w14:paraId="47B9C7DD" w14:textId="77777777" w:rsidR="00FB2FBC" w:rsidRDefault="00FB2FBC" w:rsidP="00FB2FBC">
      <w:pPr>
        <w:pStyle w:val="ListParagraph"/>
        <w:widowControl w:val="0"/>
        <w:numPr>
          <w:ilvl w:val="0"/>
          <w:numId w:val="38"/>
        </w:numPr>
        <w:tabs>
          <w:tab w:val="left" w:pos="828"/>
          <w:tab w:val="left" w:pos="829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Visit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website: </w:t>
      </w:r>
      <w:r w:rsidRPr="00C22522">
        <w:rPr>
          <w:sz w:val="24"/>
        </w:rPr>
        <w:t>figtree-h.schools.nsw.gov.au</w:t>
      </w:r>
    </w:p>
    <w:p w14:paraId="7BD8F63D" w14:textId="77777777" w:rsidR="00FB2FBC" w:rsidRPr="00FB2FBC" w:rsidRDefault="00FB2FBC" w:rsidP="00FB2FBC">
      <w:pPr>
        <w:pStyle w:val="BodyText"/>
        <w:rPr>
          <w:b/>
        </w:rPr>
      </w:pPr>
    </w:p>
    <w:sectPr w:rsidR="00FB2FBC" w:rsidRPr="00FB2FBC" w:rsidSect="001B784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2" w:right="849" w:bottom="1440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B16E7" w14:textId="77777777" w:rsidR="00573B9B" w:rsidRDefault="00573B9B" w:rsidP="00354DC9">
      <w:r>
        <w:separator/>
      </w:r>
    </w:p>
  </w:endnote>
  <w:endnote w:type="continuationSeparator" w:id="0">
    <w:p w14:paraId="2E3774DB" w14:textId="77777777" w:rsidR="00573B9B" w:rsidRDefault="00573B9B" w:rsidP="00354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5801A0E-A619-4CF9-AE5F-3DF7A68B4B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64ABB1-9E94-4F03-BA50-EBFAF79FE313}"/>
    <w:embedBold r:id="rId3" w:fontKey="{BDBE874A-0994-48E1-9521-876AF6E251FF}"/>
    <w:embedItalic r:id="rId4" w:fontKey="{63EE10BA-4F64-439D-8B07-16084B763D41}"/>
    <w:embedBoldItalic r:id="rId5" w:fontKey="{45E87FE2-FA5B-4637-9A33-84F91C711D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1346B51-7389-40FC-AAD2-C59254F7F4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51150A6-5A4B-4A6B-A4EE-3BC8B17BA7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E0813F7-FC0D-4B90-A4B7-25A4605827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94B87CD-5BE5-4052-AF61-23A01223C101}"/>
    <w:embedBold r:id="rId10" w:fontKey="{0E8899AF-2F00-49FF-AAD8-53B6AB0965E7}"/>
    <w:embedBoldItalic r:id="rId11" w:fontKey="{1CDD7021-FBBC-443D-9642-9BC39E9DF8FB}"/>
  </w:font>
  <w:font w:name="Dax ExtraBold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Dax">
    <w:altName w:val="Arial"/>
    <w:panose1 w:val="00000000000000000000"/>
    <w:charset w:val="00"/>
    <w:family w:val="modern"/>
    <w:notTrueType/>
    <w:pitch w:val="variable"/>
    <w:sig w:usb0="800000AF" w:usb1="40002048" w:usb2="00000000" w:usb3="00000000" w:csb0="00000111" w:csb1="00000000"/>
  </w:font>
  <w:font w:name="Dax Light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8D31A90-E1BE-4B70-BA0F-D5A8A936B65C}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Regular r:id="rId13" w:fontKey="{28C11A35-28E4-4D87-8975-2EC8FBBE13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E3CD839-A0A0-41A2-BEC9-7FE128F2D7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6952C" w14:textId="77777777" w:rsidR="00354DC9" w:rsidRDefault="00354DC9" w:rsidP="00354DC9">
    <w:pPr>
      <w:pStyle w:val="Footer"/>
      <w:ind w:lef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5A72270" wp14:editId="263DDB5E">
          <wp:simplePos x="0" y="0"/>
          <wp:positionH relativeFrom="page">
            <wp:align>right</wp:align>
          </wp:positionH>
          <wp:positionV relativeFrom="paragraph">
            <wp:posOffset>-810895</wp:posOffset>
          </wp:positionV>
          <wp:extent cx="7573856" cy="973823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tree_High_Footer - Ed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856" cy="973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8F10A" w14:textId="77777777" w:rsidR="00220647" w:rsidRDefault="00220647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B8C4AB7" wp14:editId="46926C42">
          <wp:simplePos x="0" y="0"/>
          <wp:positionH relativeFrom="column">
            <wp:posOffset>-911860</wp:posOffset>
          </wp:positionH>
          <wp:positionV relativeFrom="paragraph">
            <wp:posOffset>-786765</wp:posOffset>
          </wp:positionV>
          <wp:extent cx="8220075" cy="944880"/>
          <wp:effectExtent l="0" t="0" r="9525" b="762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3790" cy="945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B6370" w14:textId="77777777" w:rsidR="00573B9B" w:rsidRDefault="00573B9B" w:rsidP="00354DC9">
      <w:r>
        <w:separator/>
      </w:r>
    </w:p>
  </w:footnote>
  <w:footnote w:type="continuationSeparator" w:id="0">
    <w:p w14:paraId="2F0F752C" w14:textId="77777777" w:rsidR="00573B9B" w:rsidRDefault="00573B9B" w:rsidP="00354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3C52D" w14:textId="77777777" w:rsidR="00354DC9" w:rsidRDefault="00354DC9" w:rsidP="00354DC9">
    <w:pPr>
      <w:pStyle w:val="Header"/>
      <w:ind w:lef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FE50E" w14:textId="77777777" w:rsidR="00220647" w:rsidRDefault="00220647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F727B7" wp14:editId="33BB828E">
          <wp:simplePos x="0" y="0"/>
          <wp:positionH relativeFrom="margin">
            <wp:align>center</wp:align>
          </wp:positionH>
          <wp:positionV relativeFrom="paragraph">
            <wp:posOffset>17253</wp:posOffset>
          </wp:positionV>
          <wp:extent cx="7353435" cy="1397479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435" cy="1397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43E4B"/>
    <w:multiLevelType w:val="multilevel"/>
    <w:tmpl w:val="027E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9F0F9D"/>
    <w:multiLevelType w:val="hybridMultilevel"/>
    <w:tmpl w:val="6EB6C2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C7D8A"/>
    <w:multiLevelType w:val="hybridMultilevel"/>
    <w:tmpl w:val="D57A3EEC"/>
    <w:lvl w:ilvl="0" w:tplc="53BA628E">
      <w:numFmt w:val="bullet"/>
      <w:lvlText w:val="-"/>
      <w:lvlJc w:val="left"/>
      <w:pPr>
        <w:ind w:left="163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3ED6116C">
      <w:numFmt w:val="bullet"/>
      <w:lvlText w:val="•"/>
      <w:lvlJc w:val="left"/>
      <w:pPr>
        <w:ind w:left="2560" w:hanging="360"/>
      </w:pPr>
      <w:rPr>
        <w:rFonts w:hint="default"/>
      </w:rPr>
    </w:lvl>
    <w:lvl w:ilvl="2" w:tplc="A5E61694">
      <w:numFmt w:val="bullet"/>
      <w:lvlText w:val="•"/>
      <w:lvlJc w:val="left"/>
      <w:pPr>
        <w:ind w:left="3481" w:hanging="360"/>
      </w:pPr>
      <w:rPr>
        <w:rFonts w:hint="default"/>
      </w:rPr>
    </w:lvl>
    <w:lvl w:ilvl="3" w:tplc="A6BE4C8C">
      <w:numFmt w:val="bullet"/>
      <w:lvlText w:val="•"/>
      <w:lvlJc w:val="left"/>
      <w:pPr>
        <w:ind w:left="4401" w:hanging="360"/>
      </w:pPr>
      <w:rPr>
        <w:rFonts w:hint="default"/>
      </w:rPr>
    </w:lvl>
    <w:lvl w:ilvl="4" w:tplc="1F8A76C4">
      <w:numFmt w:val="bullet"/>
      <w:lvlText w:val="•"/>
      <w:lvlJc w:val="left"/>
      <w:pPr>
        <w:ind w:left="5322" w:hanging="360"/>
      </w:pPr>
      <w:rPr>
        <w:rFonts w:hint="default"/>
      </w:rPr>
    </w:lvl>
    <w:lvl w:ilvl="5" w:tplc="E0DE28AE">
      <w:numFmt w:val="bullet"/>
      <w:lvlText w:val="•"/>
      <w:lvlJc w:val="left"/>
      <w:pPr>
        <w:ind w:left="6243" w:hanging="360"/>
      </w:pPr>
      <w:rPr>
        <w:rFonts w:hint="default"/>
      </w:rPr>
    </w:lvl>
    <w:lvl w:ilvl="6" w:tplc="015EF456">
      <w:numFmt w:val="bullet"/>
      <w:lvlText w:val="•"/>
      <w:lvlJc w:val="left"/>
      <w:pPr>
        <w:ind w:left="7163" w:hanging="360"/>
      </w:pPr>
      <w:rPr>
        <w:rFonts w:hint="default"/>
      </w:rPr>
    </w:lvl>
    <w:lvl w:ilvl="7" w:tplc="0FEE80C0">
      <w:numFmt w:val="bullet"/>
      <w:lvlText w:val="•"/>
      <w:lvlJc w:val="left"/>
      <w:pPr>
        <w:ind w:left="8084" w:hanging="360"/>
      </w:pPr>
      <w:rPr>
        <w:rFonts w:hint="default"/>
      </w:rPr>
    </w:lvl>
    <w:lvl w:ilvl="8" w:tplc="AD5892E2">
      <w:numFmt w:val="bullet"/>
      <w:lvlText w:val="•"/>
      <w:lvlJc w:val="left"/>
      <w:pPr>
        <w:ind w:left="9005" w:hanging="360"/>
      </w:pPr>
      <w:rPr>
        <w:rFonts w:hint="default"/>
      </w:rPr>
    </w:lvl>
  </w:abstractNum>
  <w:abstractNum w:abstractNumId="3" w15:restartNumberingAfterBreak="0">
    <w:nsid w:val="07DD5714"/>
    <w:multiLevelType w:val="multilevel"/>
    <w:tmpl w:val="B0D4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20630"/>
    <w:multiLevelType w:val="hybridMultilevel"/>
    <w:tmpl w:val="04CA30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F227F"/>
    <w:multiLevelType w:val="hybridMultilevel"/>
    <w:tmpl w:val="791A65F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000080"/>
      </w:rPr>
    </w:lvl>
    <w:lvl w:ilvl="1" w:tplc="0C090003">
      <w:start w:val="1"/>
      <w:numFmt w:val="bullet"/>
      <w:lvlText w:val="o"/>
      <w:lvlJc w:val="left"/>
      <w:pPr>
        <w:tabs>
          <w:tab w:val="num" w:pos="1063"/>
        </w:tabs>
        <w:ind w:left="10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83"/>
        </w:tabs>
        <w:ind w:left="17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03"/>
        </w:tabs>
        <w:ind w:left="25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23"/>
        </w:tabs>
        <w:ind w:left="32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43"/>
        </w:tabs>
        <w:ind w:left="39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63"/>
        </w:tabs>
        <w:ind w:left="46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83"/>
        </w:tabs>
        <w:ind w:left="53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03"/>
        </w:tabs>
        <w:ind w:left="6103" w:hanging="360"/>
      </w:pPr>
      <w:rPr>
        <w:rFonts w:ascii="Wingdings" w:hAnsi="Wingdings" w:hint="default"/>
      </w:rPr>
    </w:lvl>
  </w:abstractNum>
  <w:abstractNum w:abstractNumId="6" w15:restartNumberingAfterBreak="0">
    <w:nsid w:val="1CE9468E"/>
    <w:multiLevelType w:val="hybridMultilevel"/>
    <w:tmpl w:val="F53A41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23EBB"/>
    <w:multiLevelType w:val="multilevel"/>
    <w:tmpl w:val="ACAA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5A5089"/>
    <w:multiLevelType w:val="multilevel"/>
    <w:tmpl w:val="BE2C1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5F0A78"/>
    <w:multiLevelType w:val="multilevel"/>
    <w:tmpl w:val="83B66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1C415D"/>
    <w:multiLevelType w:val="hybridMultilevel"/>
    <w:tmpl w:val="F41A1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00EBB"/>
    <w:multiLevelType w:val="hybridMultilevel"/>
    <w:tmpl w:val="8F9A9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011A8"/>
    <w:multiLevelType w:val="hybridMultilevel"/>
    <w:tmpl w:val="D4B25D5C"/>
    <w:lvl w:ilvl="0" w:tplc="918C1B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9A6AA8"/>
    <w:multiLevelType w:val="multilevel"/>
    <w:tmpl w:val="D4742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715DD"/>
    <w:multiLevelType w:val="multilevel"/>
    <w:tmpl w:val="0B7C1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701B43"/>
    <w:multiLevelType w:val="multilevel"/>
    <w:tmpl w:val="FD347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3629D5"/>
    <w:multiLevelType w:val="hybridMultilevel"/>
    <w:tmpl w:val="22AC8024"/>
    <w:lvl w:ilvl="0" w:tplc="843C78DE">
      <w:numFmt w:val="bullet"/>
      <w:lvlText w:val="-"/>
      <w:lvlJc w:val="left"/>
      <w:pPr>
        <w:ind w:left="828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529A675C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8B6E6956">
      <w:numFmt w:val="bullet"/>
      <w:lvlText w:val="•"/>
      <w:lvlJc w:val="left"/>
      <w:pPr>
        <w:ind w:left="2825" w:hanging="361"/>
      </w:pPr>
      <w:rPr>
        <w:rFonts w:hint="default"/>
      </w:rPr>
    </w:lvl>
    <w:lvl w:ilvl="3" w:tplc="61382C86">
      <w:numFmt w:val="bullet"/>
      <w:lvlText w:val="•"/>
      <w:lvlJc w:val="left"/>
      <w:pPr>
        <w:ind w:left="3827" w:hanging="361"/>
      </w:pPr>
      <w:rPr>
        <w:rFonts w:hint="default"/>
      </w:rPr>
    </w:lvl>
    <w:lvl w:ilvl="4" w:tplc="7542DC88">
      <w:numFmt w:val="bullet"/>
      <w:lvlText w:val="•"/>
      <w:lvlJc w:val="left"/>
      <w:pPr>
        <w:ind w:left="4830" w:hanging="361"/>
      </w:pPr>
      <w:rPr>
        <w:rFonts w:hint="default"/>
      </w:rPr>
    </w:lvl>
    <w:lvl w:ilvl="5" w:tplc="057CBCC4">
      <w:numFmt w:val="bullet"/>
      <w:lvlText w:val="•"/>
      <w:lvlJc w:val="left"/>
      <w:pPr>
        <w:ind w:left="5833" w:hanging="361"/>
      </w:pPr>
      <w:rPr>
        <w:rFonts w:hint="default"/>
      </w:rPr>
    </w:lvl>
    <w:lvl w:ilvl="6" w:tplc="1A7A40B0">
      <w:numFmt w:val="bullet"/>
      <w:lvlText w:val="•"/>
      <w:lvlJc w:val="left"/>
      <w:pPr>
        <w:ind w:left="6835" w:hanging="361"/>
      </w:pPr>
      <w:rPr>
        <w:rFonts w:hint="default"/>
      </w:rPr>
    </w:lvl>
    <w:lvl w:ilvl="7" w:tplc="F7AABFAA">
      <w:numFmt w:val="bullet"/>
      <w:lvlText w:val="•"/>
      <w:lvlJc w:val="left"/>
      <w:pPr>
        <w:ind w:left="7838" w:hanging="361"/>
      </w:pPr>
      <w:rPr>
        <w:rFonts w:hint="default"/>
      </w:rPr>
    </w:lvl>
    <w:lvl w:ilvl="8" w:tplc="746238DE">
      <w:numFmt w:val="bullet"/>
      <w:lvlText w:val="•"/>
      <w:lvlJc w:val="left"/>
      <w:pPr>
        <w:ind w:left="8841" w:hanging="361"/>
      </w:pPr>
      <w:rPr>
        <w:rFonts w:hint="default"/>
      </w:rPr>
    </w:lvl>
  </w:abstractNum>
  <w:abstractNum w:abstractNumId="17" w15:restartNumberingAfterBreak="0">
    <w:nsid w:val="3A580635"/>
    <w:multiLevelType w:val="hybridMultilevel"/>
    <w:tmpl w:val="88BC2B7A"/>
    <w:lvl w:ilvl="0" w:tplc="61B49B36">
      <w:numFmt w:val="bullet"/>
      <w:lvlText w:val=""/>
      <w:lvlJc w:val="left"/>
      <w:pPr>
        <w:ind w:left="828" w:hanging="428"/>
      </w:pPr>
      <w:rPr>
        <w:rFonts w:ascii="Symbol" w:eastAsia="Symbol" w:hAnsi="Symbol" w:cs="Symbol" w:hint="default"/>
        <w:w w:val="100"/>
      </w:rPr>
    </w:lvl>
    <w:lvl w:ilvl="1" w:tplc="D550FE9E">
      <w:numFmt w:val="bullet"/>
      <w:lvlText w:val="•"/>
      <w:lvlJc w:val="left"/>
      <w:pPr>
        <w:ind w:left="1822" w:hanging="428"/>
      </w:pPr>
      <w:rPr>
        <w:rFonts w:hint="default"/>
      </w:rPr>
    </w:lvl>
    <w:lvl w:ilvl="2" w:tplc="88164F94">
      <w:numFmt w:val="bullet"/>
      <w:lvlText w:val="•"/>
      <w:lvlJc w:val="left"/>
      <w:pPr>
        <w:ind w:left="2825" w:hanging="428"/>
      </w:pPr>
      <w:rPr>
        <w:rFonts w:hint="default"/>
      </w:rPr>
    </w:lvl>
    <w:lvl w:ilvl="3" w:tplc="43546B3A">
      <w:numFmt w:val="bullet"/>
      <w:lvlText w:val="•"/>
      <w:lvlJc w:val="left"/>
      <w:pPr>
        <w:ind w:left="3827" w:hanging="428"/>
      </w:pPr>
      <w:rPr>
        <w:rFonts w:hint="default"/>
      </w:rPr>
    </w:lvl>
    <w:lvl w:ilvl="4" w:tplc="11F06882">
      <w:numFmt w:val="bullet"/>
      <w:lvlText w:val="•"/>
      <w:lvlJc w:val="left"/>
      <w:pPr>
        <w:ind w:left="4830" w:hanging="428"/>
      </w:pPr>
      <w:rPr>
        <w:rFonts w:hint="default"/>
      </w:rPr>
    </w:lvl>
    <w:lvl w:ilvl="5" w:tplc="C36213CE">
      <w:numFmt w:val="bullet"/>
      <w:lvlText w:val="•"/>
      <w:lvlJc w:val="left"/>
      <w:pPr>
        <w:ind w:left="5833" w:hanging="428"/>
      </w:pPr>
      <w:rPr>
        <w:rFonts w:hint="default"/>
      </w:rPr>
    </w:lvl>
    <w:lvl w:ilvl="6" w:tplc="4DEE1E58">
      <w:numFmt w:val="bullet"/>
      <w:lvlText w:val="•"/>
      <w:lvlJc w:val="left"/>
      <w:pPr>
        <w:ind w:left="6835" w:hanging="428"/>
      </w:pPr>
      <w:rPr>
        <w:rFonts w:hint="default"/>
      </w:rPr>
    </w:lvl>
    <w:lvl w:ilvl="7" w:tplc="7B9C8954">
      <w:numFmt w:val="bullet"/>
      <w:lvlText w:val="•"/>
      <w:lvlJc w:val="left"/>
      <w:pPr>
        <w:ind w:left="7838" w:hanging="428"/>
      </w:pPr>
      <w:rPr>
        <w:rFonts w:hint="default"/>
      </w:rPr>
    </w:lvl>
    <w:lvl w:ilvl="8" w:tplc="E1249CA2">
      <w:numFmt w:val="bullet"/>
      <w:lvlText w:val="•"/>
      <w:lvlJc w:val="left"/>
      <w:pPr>
        <w:ind w:left="8841" w:hanging="428"/>
      </w:pPr>
      <w:rPr>
        <w:rFonts w:hint="default"/>
      </w:rPr>
    </w:lvl>
  </w:abstractNum>
  <w:abstractNum w:abstractNumId="18" w15:restartNumberingAfterBreak="0">
    <w:nsid w:val="3BCA69D1"/>
    <w:multiLevelType w:val="multilevel"/>
    <w:tmpl w:val="6CC65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1C20C9"/>
    <w:multiLevelType w:val="hybridMultilevel"/>
    <w:tmpl w:val="C9FC7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086ADB"/>
    <w:multiLevelType w:val="hybridMultilevel"/>
    <w:tmpl w:val="E9982920"/>
    <w:lvl w:ilvl="0" w:tplc="4B26728C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B5D25"/>
    <w:multiLevelType w:val="multilevel"/>
    <w:tmpl w:val="1ED66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EDE14AE"/>
    <w:multiLevelType w:val="multilevel"/>
    <w:tmpl w:val="0E7A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207C1A"/>
    <w:multiLevelType w:val="hybridMultilevel"/>
    <w:tmpl w:val="71C88966"/>
    <w:lvl w:ilvl="0" w:tplc="9EA8336C">
      <w:numFmt w:val="bullet"/>
      <w:lvlText w:val=""/>
      <w:lvlJc w:val="left"/>
      <w:pPr>
        <w:ind w:left="82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</w:rPr>
    </w:lvl>
    <w:lvl w:ilvl="1" w:tplc="1F823158">
      <w:numFmt w:val="bullet"/>
      <w:lvlText w:val="-"/>
      <w:lvlJc w:val="left"/>
      <w:pPr>
        <w:ind w:left="204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</w:rPr>
    </w:lvl>
    <w:lvl w:ilvl="2" w:tplc="8724EEEA">
      <w:numFmt w:val="bullet"/>
      <w:lvlText w:val="•"/>
      <w:lvlJc w:val="left"/>
      <w:pPr>
        <w:ind w:left="3018" w:hanging="360"/>
      </w:pPr>
      <w:rPr>
        <w:rFonts w:hint="default"/>
      </w:rPr>
    </w:lvl>
    <w:lvl w:ilvl="3" w:tplc="29BC9FD6">
      <w:numFmt w:val="bullet"/>
      <w:lvlText w:val="•"/>
      <w:lvlJc w:val="left"/>
      <w:pPr>
        <w:ind w:left="3996" w:hanging="360"/>
      </w:pPr>
      <w:rPr>
        <w:rFonts w:hint="default"/>
      </w:rPr>
    </w:lvl>
    <w:lvl w:ilvl="4" w:tplc="58541938">
      <w:numFmt w:val="bullet"/>
      <w:lvlText w:val="•"/>
      <w:lvlJc w:val="left"/>
      <w:pPr>
        <w:ind w:left="4975" w:hanging="360"/>
      </w:pPr>
      <w:rPr>
        <w:rFonts w:hint="default"/>
      </w:rPr>
    </w:lvl>
    <w:lvl w:ilvl="5" w:tplc="CF22E8C2">
      <w:numFmt w:val="bullet"/>
      <w:lvlText w:val="•"/>
      <w:lvlJc w:val="left"/>
      <w:pPr>
        <w:ind w:left="5953" w:hanging="360"/>
      </w:pPr>
      <w:rPr>
        <w:rFonts w:hint="default"/>
      </w:rPr>
    </w:lvl>
    <w:lvl w:ilvl="6" w:tplc="05B8A4CE">
      <w:numFmt w:val="bullet"/>
      <w:lvlText w:val="•"/>
      <w:lvlJc w:val="left"/>
      <w:pPr>
        <w:ind w:left="6932" w:hanging="360"/>
      </w:pPr>
      <w:rPr>
        <w:rFonts w:hint="default"/>
      </w:rPr>
    </w:lvl>
    <w:lvl w:ilvl="7" w:tplc="15E6772C">
      <w:numFmt w:val="bullet"/>
      <w:lvlText w:val="•"/>
      <w:lvlJc w:val="left"/>
      <w:pPr>
        <w:ind w:left="7910" w:hanging="360"/>
      </w:pPr>
      <w:rPr>
        <w:rFonts w:hint="default"/>
      </w:rPr>
    </w:lvl>
    <w:lvl w:ilvl="8" w:tplc="790E8DA0">
      <w:numFmt w:val="bullet"/>
      <w:lvlText w:val="•"/>
      <w:lvlJc w:val="left"/>
      <w:pPr>
        <w:ind w:left="8889" w:hanging="360"/>
      </w:pPr>
      <w:rPr>
        <w:rFonts w:hint="default"/>
      </w:rPr>
    </w:lvl>
  </w:abstractNum>
  <w:abstractNum w:abstractNumId="24" w15:restartNumberingAfterBreak="0">
    <w:nsid w:val="4A6E25DE"/>
    <w:multiLevelType w:val="multilevel"/>
    <w:tmpl w:val="D2408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E4266C"/>
    <w:multiLevelType w:val="multilevel"/>
    <w:tmpl w:val="94368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EE3D57"/>
    <w:multiLevelType w:val="multilevel"/>
    <w:tmpl w:val="F72E5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3023BA7"/>
    <w:multiLevelType w:val="multilevel"/>
    <w:tmpl w:val="5FF2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0100C06"/>
    <w:multiLevelType w:val="multilevel"/>
    <w:tmpl w:val="EACAD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2E604B"/>
    <w:multiLevelType w:val="multilevel"/>
    <w:tmpl w:val="EF262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845E32"/>
    <w:multiLevelType w:val="hybridMultilevel"/>
    <w:tmpl w:val="D2C09C0C"/>
    <w:lvl w:ilvl="0" w:tplc="10CEFD6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B03B30"/>
    <w:multiLevelType w:val="multilevel"/>
    <w:tmpl w:val="CCD0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A56C2E"/>
    <w:multiLevelType w:val="multilevel"/>
    <w:tmpl w:val="D0029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D67503E"/>
    <w:multiLevelType w:val="multilevel"/>
    <w:tmpl w:val="480AF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CC28DA"/>
    <w:multiLevelType w:val="hybridMultilevel"/>
    <w:tmpl w:val="D80CDE3A"/>
    <w:lvl w:ilvl="0" w:tplc="A76A0C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465BF5"/>
    <w:multiLevelType w:val="multilevel"/>
    <w:tmpl w:val="2A3EF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C90A85"/>
    <w:multiLevelType w:val="multilevel"/>
    <w:tmpl w:val="8C064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7787B3E"/>
    <w:multiLevelType w:val="multilevel"/>
    <w:tmpl w:val="A04AA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1B437A"/>
    <w:multiLevelType w:val="hybridMultilevel"/>
    <w:tmpl w:val="9F1C5F52"/>
    <w:lvl w:ilvl="0" w:tplc="7FD80EC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071862"/>
    <w:multiLevelType w:val="multilevel"/>
    <w:tmpl w:val="397C9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3469106">
    <w:abstractNumId w:val="18"/>
  </w:num>
  <w:num w:numId="2" w16cid:durableId="306709916">
    <w:abstractNumId w:val="1"/>
  </w:num>
  <w:num w:numId="3" w16cid:durableId="101802639">
    <w:abstractNumId w:val="10"/>
  </w:num>
  <w:num w:numId="4" w16cid:durableId="1208370266">
    <w:abstractNumId w:val="34"/>
  </w:num>
  <w:num w:numId="5" w16cid:durableId="76947130">
    <w:abstractNumId w:val="27"/>
  </w:num>
  <w:num w:numId="6" w16cid:durableId="275021548">
    <w:abstractNumId w:val="21"/>
  </w:num>
  <w:num w:numId="7" w16cid:durableId="832142341">
    <w:abstractNumId w:val="36"/>
  </w:num>
  <w:num w:numId="8" w16cid:durableId="1480146813">
    <w:abstractNumId w:val="32"/>
  </w:num>
  <w:num w:numId="9" w16cid:durableId="985739539">
    <w:abstractNumId w:val="26"/>
  </w:num>
  <w:num w:numId="10" w16cid:durableId="1763528695">
    <w:abstractNumId w:val="37"/>
  </w:num>
  <w:num w:numId="11" w16cid:durableId="948394064">
    <w:abstractNumId w:val="39"/>
  </w:num>
  <w:num w:numId="12" w16cid:durableId="1890533334">
    <w:abstractNumId w:val="4"/>
  </w:num>
  <w:num w:numId="13" w16cid:durableId="986785872">
    <w:abstractNumId w:val="11"/>
  </w:num>
  <w:num w:numId="14" w16cid:durableId="998465221">
    <w:abstractNumId w:val="19"/>
  </w:num>
  <w:num w:numId="15" w16cid:durableId="106582621">
    <w:abstractNumId w:val="12"/>
  </w:num>
  <w:num w:numId="16" w16cid:durableId="1933466115">
    <w:abstractNumId w:val="6"/>
  </w:num>
  <w:num w:numId="17" w16cid:durableId="543056213">
    <w:abstractNumId w:val="0"/>
  </w:num>
  <w:num w:numId="18" w16cid:durableId="733505995">
    <w:abstractNumId w:val="30"/>
  </w:num>
  <w:num w:numId="19" w16cid:durableId="1769889298">
    <w:abstractNumId w:val="20"/>
  </w:num>
  <w:num w:numId="20" w16cid:durableId="1517574817">
    <w:abstractNumId w:val="38"/>
  </w:num>
  <w:num w:numId="21" w16cid:durableId="1311710068">
    <w:abstractNumId w:val="24"/>
  </w:num>
  <w:num w:numId="22" w16cid:durableId="1419054546">
    <w:abstractNumId w:val="28"/>
  </w:num>
  <w:num w:numId="23" w16cid:durableId="320080384">
    <w:abstractNumId w:val="15"/>
  </w:num>
  <w:num w:numId="24" w16cid:durableId="105850820">
    <w:abstractNumId w:val="14"/>
  </w:num>
  <w:num w:numId="25" w16cid:durableId="539243164">
    <w:abstractNumId w:val="31"/>
  </w:num>
  <w:num w:numId="26" w16cid:durableId="328562801">
    <w:abstractNumId w:val="33"/>
  </w:num>
  <w:num w:numId="27" w16cid:durableId="1831867779">
    <w:abstractNumId w:val="29"/>
  </w:num>
  <w:num w:numId="28" w16cid:durableId="399065300">
    <w:abstractNumId w:val="35"/>
  </w:num>
  <w:num w:numId="29" w16cid:durableId="944918511">
    <w:abstractNumId w:val="25"/>
  </w:num>
  <w:num w:numId="30" w16cid:durableId="1224878164">
    <w:abstractNumId w:val="13"/>
  </w:num>
  <w:num w:numId="31" w16cid:durableId="742458301">
    <w:abstractNumId w:val="22"/>
  </w:num>
  <w:num w:numId="32" w16cid:durableId="592976846">
    <w:abstractNumId w:val="8"/>
  </w:num>
  <w:num w:numId="33" w16cid:durableId="997612800">
    <w:abstractNumId w:val="7"/>
  </w:num>
  <w:num w:numId="34" w16cid:durableId="795683626">
    <w:abstractNumId w:val="9"/>
  </w:num>
  <w:num w:numId="35" w16cid:durableId="370497871">
    <w:abstractNumId w:val="3"/>
  </w:num>
  <w:num w:numId="36" w16cid:durableId="839394325">
    <w:abstractNumId w:val="5"/>
  </w:num>
  <w:num w:numId="37" w16cid:durableId="332149803">
    <w:abstractNumId w:val="17"/>
  </w:num>
  <w:num w:numId="38" w16cid:durableId="835874660">
    <w:abstractNumId w:val="16"/>
  </w:num>
  <w:num w:numId="39" w16cid:durableId="726076526">
    <w:abstractNumId w:val="23"/>
  </w:num>
  <w:num w:numId="40" w16cid:durableId="6073986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43F"/>
    <w:rsid w:val="0000208F"/>
    <w:rsid w:val="00004AF1"/>
    <w:rsid w:val="000054F3"/>
    <w:rsid w:val="00011ABE"/>
    <w:rsid w:val="00024FD4"/>
    <w:rsid w:val="000437AC"/>
    <w:rsid w:val="00050076"/>
    <w:rsid w:val="000948AD"/>
    <w:rsid w:val="000961C2"/>
    <w:rsid w:val="000A5B85"/>
    <w:rsid w:val="000B5F9D"/>
    <w:rsid w:val="000D575F"/>
    <w:rsid w:val="00100D39"/>
    <w:rsid w:val="001267F1"/>
    <w:rsid w:val="00135869"/>
    <w:rsid w:val="00176440"/>
    <w:rsid w:val="001B784D"/>
    <w:rsid w:val="001D517D"/>
    <w:rsid w:val="001F7432"/>
    <w:rsid w:val="00220647"/>
    <w:rsid w:val="00221076"/>
    <w:rsid w:val="002347EF"/>
    <w:rsid w:val="00234812"/>
    <w:rsid w:val="00253F77"/>
    <w:rsid w:val="002602AB"/>
    <w:rsid w:val="0026470A"/>
    <w:rsid w:val="00267EA1"/>
    <w:rsid w:val="00270C60"/>
    <w:rsid w:val="00271878"/>
    <w:rsid w:val="0029142B"/>
    <w:rsid w:val="002B375F"/>
    <w:rsid w:val="002E501E"/>
    <w:rsid w:val="00324B13"/>
    <w:rsid w:val="003338E0"/>
    <w:rsid w:val="00346CA0"/>
    <w:rsid w:val="00354C5F"/>
    <w:rsid w:val="00354DC9"/>
    <w:rsid w:val="00362F59"/>
    <w:rsid w:val="003E58AF"/>
    <w:rsid w:val="003F3A9C"/>
    <w:rsid w:val="004119AC"/>
    <w:rsid w:val="004329AE"/>
    <w:rsid w:val="00452C17"/>
    <w:rsid w:val="00454E39"/>
    <w:rsid w:val="004614A4"/>
    <w:rsid w:val="00481742"/>
    <w:rsid w:val="004B384A"/>
    <w:rsid w:val="004C387B"/>
    <w:rsid w:val="004D0A52"/>
    <w:rsid w:val="004D372A"/>
    <w:rsid w:val="004D3C62"/>
    <w:rsid w:val="005068D0"/>
    <w:rsid w:val="005144D9"/>
    <w:rsid w:val="005163B8"/>
    <w:rsid w:val="0054457C"/>
    <w:rsid w:val="00562C0D"/>
    <w:rsid w:val="00570A92"/>
    <w:rsid w:val="00570BFA"/>
    <w:rsid w:val="00573B9B"/>
    <w:rsid w:val="005B797F"/>
    <w:rsid w:val="005C0F19"/>
    <w:rsid w:val="005C2411"/>
    <w:rsid w:val="005C443F"/>
    <w:rsid w:val="005C51F1"/>
    <w:rsid w:val="005D37A1"/>
    <w:rsid w:val="005E3AFE"/>
    <w:rsid w:val="005F19E7"/>
    <w:rsid w:val="005F72DC"/>
    <w:rsid w:val="00607E10"/>
    <w:rsid w:val="00637C19"/>
    <w:rsid w:val="0064074B"/>
    <w:rsid w:val="006748CD"/>
    <w:rsid w:val="00681A84"/>
    <w:rsid w:val="00687A3A"/>
    <w:rsid w:val="00691CE7"/>
    <w:rsid w:val="006B0628"/>
    <w:rsid w:val="006D3053"/>
    <w:rsid w:val="006F094B"/>
    <w:rsid w:val="0073039C"/>
    <w:rsid w:val="00763FBC"/>
    <w:rsid w:val="00770E79"/>
    <w:rsid w:val="007804CF"/>
    <w:rsid w:val="007B2ED6"/>
    <w:rsid w:val="007B7F4C"/>
    <w:rsid w:val="007C7A9D"/>
    <w:rsid w:val="007D4594"/>
    <w:rsid w:val="00823F54"/>
    <w:rsid w:val="00834CFD"/>
    <w:rsid w:val="00893C9E"/>
    <w:rsid w:val="008A1E06"/>
    <w:rsid w:val="008D07EE"/>
    <w:rsid w:val="009007FF"/>
    <w:rsid w:val="00937027"/>
    <w:rsid w:val="0095100D"/>
    <w:rsid w:val="00955335"/>
    <w:rsid w:val="009627AD"/>
    <w:rsid w:val="00994AE5"/>
    <w:rsid w:val="009B3B5C"/>
    <w:rsid w:val="009C67CF"/>
    <w:rsid w:val="009D4D96"/>
    <w:rsid w:val="009D6062"/>
    <w:rsid w:val="00A3678B"/>
    <w:rsid w:val="00A405CB"/>
    <w:rsid w:val="00A549E0"/>
    <w:rsid w:val="00A567C7"/>
    <w:rsid w:val="00A57780"/>
    <w:rsid w:val="00A82E0F"/>
    <w:rsid w:val="00AA507F"/>
    <w:rsid w:val="00AA5683"/>
    <w:rsid w:val="00AD2C80"/>
    <w:rsid w:val="00AF2EDA"/>
    <w:rsid w:val="00B24485"/>
    <w:rsid w:val="00B5698B"/>
    <w:rsid w:val="00B635DD"/>
    <w:rsid w:val="00B71572"/>
    <w:rsid w:val="00BA2D5C"/>
    <w:rsid w:val="00BD1EA8"/>
    <w:rsid w:val="00BF379C"/>
    <w:rsid w:val="00C10405"/>
    <w:rsid w:val="00C2702B"/>
    <w:rsid w:val="00C36FB2"/>
    <w:rsid w:val="00C50E44"/>
    <w:rsid w:val="00C55D4D"/>
    <w:rsid w:val="00C66007"/>
    <w:rsid w:val="00C75FD8"/>
    <w:rsid w:val="00C95307"/>
    <w:rsid w:val="00C96865"/>
    <w:rsid w:val="00CA130D"/>
    <w:rsid w:val="00CE059B"/>
    <w:rsid w:val="00CE6248"/>
    <w:rsid w:val="00D1054D"/>
    <w:rsid w:val="00D47353"/>
    <w:rsid w:val="00D5393A"/>
    <w:rsid w:val="00D81F59"/>
    <w:rsid w:val="00E318D5"/>
    <w:rsid w:val="00E46895"/>
    <w:rsid w:val="00E56F6A"/>
    <w:rsid w:val="00E75C9F"/>
    <w:rsid w:val="00EA0CCA"/>
    <w:rsid w:val="00EF6D9D"/>
    <w:rsid w:val="00F0493A"/>
    <w:rsid w:val="00F75064"/>
    <w:rsid w:val="00FB101A"/>
    <w:rsid w:val="00FB2FBC"/>
    <w:rsid w:val="00FD4237"/>
    <w:rsid w:val="00FE1B83"/>
    <w:rsid w:val="00FE4194"/>
    <w:rsid w:val="00FF377F"/>
    <w:rsid w:val="00FF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B54F83"/>
  <w15:docId w15:val="{0F0AC698-B3BB-4B2E-96A0-194EB2211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43F"/>
    <w:pPr>
      <w:spacing w:after="0" w:line="240" w:lineRule="auto"/>
    </w:pPr>
    <w:rPr>
      <w:rFonts w:ascii="Calibri" w:hAnsi="Calibri" w:cs="Calibri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A84"/>
    <w:pPr>
      <w:spacing w:after="60"/>
      <w:outlineLvl w:val="0"/>
    </w:pPr>
    <w:rPr>
      <w:rFonts w:ascii="Dax ExtraBold" w:hAnsi="Dax ExtraBold"/>
      <w:color w:val="1F497D" w:themeColor="text2"/>
      <w:sz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1A84"/>
    <w:pPr>
      <w:spacing w:after="60"/>
      <w:outlineLvl w:val="1"/>
    </w:pPr>
    <w:rPr>
      <w:rFonts w:ascii="Dax" w:hAnsi="Dax"/>
      <w:color w:val="1F497D" w:themeColor="text2"/>
      <w:sz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1A84"/>
    <w:pPr>
      <w:spacing w:after="60"/>
      <w:outlineLvl w:val="2"/>
    </w:pPr>
    <w:rPr>
      <w:rFonts w:ascii="Dax" w:hAnsi="Dax"/>
      <w:color w:val="1F497D" w:themeColor="text2"/>
      <w:sz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1A84"/>
    <w:pPr>
      <w:spacing w:after="60"/>
      <w:outlineLvl w:val="3"/>
    </w:pPr>
    <w:rPr>
      <w:rFonts w:ascii="Dax" w:hAnsi="Dax"/>
      <w:color w:val="1F497D" w:themeColor="text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75FD8"/>
    <w:pPr>
      <w:keepNext/>
      <w:keepLines/>
      <w:spacing w:after="40"/>
      <w:outlineLvl w:val="4"/>
    </w:pPr>
    <w:rPr>
      <w:rFonts w:ascii="Dax Light" w:eastAsiaTheme="majorEastAsia" w:hAnsi="Dax Light" w:cstheme="majorBidi"/>
      <w:color w:val="243F60" w:themeColor="accent1" w:themeShade="7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D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DC9"/>
  </w:style>
  <w:style w:type="paragraph" w:styleId="Footer">
    <w:name w:val="footer"/>
    <w:basedOn w:val="Normal"/>
    <w:link w:val="FooterChar"/>
    <w:uiPriority w:val="99"/>
    <w:unhideWhenUsed/>
    <w:rsid w:val="00354D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DC9"/>
  </w:style>
  <w:style w:type="paragraph" w:styleId="BalloonText">
    <w:name w:val="Balloon Text"/>
    <w:basedOn w:val="Normal"/>
    <w:link w:val="BalloonTextChar"/>
    <w:uiPriority w:val="99"/>
    <w:semiHidden/>
    <w:unhideWhenUsed/>
    <w:rsid w:val="00354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DC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81A84"/>
    <w:pPr>
      <w:pBdr>
        <w:bottom w:val="single" w:sz="8" w:space="4" w:color="4F81BD" w:themeColor="accent1"/>
      </w:pBdr>
      <w:spacing w:after="300"/>
      <w:contextualSpacing/>
    </w:pPr>
    <w:rPr>
      <w:rFonts w:ascii="Dax" w:eastAsiaTheme="majorEastAsia" w:hAnsi="Dax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81A84"/>
    <w:rPr>
      <w:rFonts w:ascii="Dax" w:eastAsiaTheme="majorEastAsia" w:hAnsi="Dax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81A84"/>
    <w:rPr>
      <w:rFonts w:ascii="Dax ExtraBold" w:hAnsi="Dax ExtraBold"/>
      <w:color w:val="1F497D" w:themeColor="text2"/>
      <w:sz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81A84"/>
    <w:rPr>
      <w:rFonts w:ascii="Dax" w:hAnsi="Dax"/>
      <w:color w:val="1F497D" w:themeColor="text2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81A84"/>
    <w:rPr>
      <w:rFonts w:ascii="Dax" w:hAnsi="Dax"/>
      <w:color w:val="1F497D" w:themeColor="text2"/>
      <w:sz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681A84"/>
    <w:rPr>
      <w:rFonts w:ascii="Dax" w:hAnsi="Dax"/>
      <w:color w:val="1F497D" w:themeColor="text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C75FD8"/>
    <w:rPr>
      <w:rFonts w:ascii="Dax Light" w:eastAsiaTheme="majorEastAsia" w:hAnsi="Dax Light" w:cstheme="majorBidi"/>
      <w:color w:val="243F60" w:themeColor="accent1" w:themeShade="7F"/>
      <w:lang w:val="en-US"/>
    </w:rPr>
  </w:style>
  <w:style w:type="paragraph" w:styleId="NoSpacing">
    <w:name w:val="No Spacing"/>
    <w:uiPriority w:val="1"/>
    <w:qFormat/>
    <w:rsid w:val="00C75FD8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C75FD8"/>
    <w:pPr>
      <w:numPr>
        <w:ilvl w:val="1"/>
      </w:numPr>
    </w:pPr>
    <w:rPr>
      <w:rFonts w:ascii="Dax" w:eastAsiaTheme="majorEastAsia" w:hAnsi="Dax" w:cstheme="majorBidi"/>
      <w:i/>
      <w:iCs/>
      <w:color w:val="1F497D" w:themeColor="text2"/>
      <w:spacing w:val="15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C75FD8"/>
    <w:rPr>
      <w:rFonts w:ascii="Dax" w:eastAsiaTheme="majorEastAsia" w:hAnsi="Dax" w:cstheme="majorBidi"/>
      <w:i/>
      <w:iCs/>
      <w:color w:val="1F497D" w:themeColor="text2"/>
      <w:spacing w:val="15"/>
      <w:sz w:val="24"/>
      <w:szCs w:val="24"/>
      <w:lang w:val="en-US"/>
    </w:rPr>
  </w:style>
  <w:style w:type="character" w:styleId="IntenseEmphasis">
    <w:name w:val="Intense Emphasis"/>
    <w:basedOn w:val="DefaultParagraphFont"/>
    <w:uiPriority w:val="21"/>
    <w:qFormat/>
    <w:rsid w:val="00C75FD8"/>
    <w:rPr>
      <w:b/>
      <w:bCs/>
      <w:i/>
      <w:iCs/>
      <w:color w:val="1F497D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5FD8"/>
    <w:pPr>
      <w:pBdr>
        <w:bottom w:val="single" w:sz="4" w:space="4" w:color="1F497D" w:themeColor="text2"/>
      </w:pBdr>
      <w:spacing w:before="200" w:after="280"/>
      <w:ind w:left="936" w:right="936"/>
    </w:pPr>
    <w:rPr>
      <w:b/>
      <w:bCs/>
      <w:i/>
      <w:iCs/>
      <w:color w:val="1F497D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5FD8"/>
    <w:rPr>
      <w:b/>
      <w:bCs/>
      <w:i/>
      <w:iCs/>
      <w:color w:val="1F497D" w:themeColor="text2"/>
    </w:rPr>
  </w:style>
  <w:style w:type="paragraph" w:styleId="NormalWeb">
    <w:name w:val="Normal (Web)"/>
    <w:basedOn w:val="Normal"/>
    <w:uiPriority w:val="99"/>
    <w:unhideWhenUsed/>
    <w:rsid w:val="005C443F"/>
  </w:style>
  <w:style w:type="character" w:styleId="Emphasis">
    <w:name w:val="Emphasis"/>
    <w:basedOn w:val="DefaultParagraphFont"/>
    <w:uiPriority w:val="20"/>
    <w:qFormat/>
    <w:rsid w:val="005C443F"/>
    <w:rPr>
      <w:i/>
      <w:iCs/>
    </w:rPr>
  </w:style>
  <w:style w:type="character" w:styleId="Strong">
    <w:name w:val="Strong"/>
    <w:basedOn w:val="DefaultParagraphFont"/>
    <w:uiPriority w:val="22"/>
    <w:qFormat/>
    <w:rsid w:val="005C443F"/>
    <w:rPr>
      <w:b/>
      <w:bCs/>
    </w:rPr>
  </w:style>
  <w:style w:type="table" w:styleId="TableGrid">
    <w:name w:val="Table Grid"/>
    <w:basedOn w:val="TableNormal"/>
    <w:uiPriority w:val="39"/>
    <w:rsid w:val="00126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6248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E75C9F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customStyle="1" w:styleId="gmaildefault">
    <w:name w:val="gmaildefault"/>
    <w:basedOn w:val="DefaultParagraphFont"/>
    <w:rsid w:val="009D4D96"/>
  </w:style>
  <w:style w:type="character" w:styleId="UnresolvedMention">
    <w:name w:val="Unresolved Mention"/>
    <w:basedOn w:val="DefaultParagraphFont"/>
    <w:uiPriority w:val="99"/>
    <w:semiHidden/>
    <w:unhideWhenUsed/>
    <w:rsid w:val="009D4D96"/>
    <w:rPr>
      <w:color w:val="605E5C"/>
      <w:shd w:val="clear" w:color="auto" w:fill="E1DFDD"/>
    </w:rPr>
  </w:style>
  <w:style w:type="paragraph" w:customStyle="1" w:styleId="xmsonormal">
    <w:name w:val="x_msonormal"/>
    <w:basedOn w:val="Normal"/>
    <w:uiPriority w:val="99"/>
    <w:semiHidden/>
    <w:rsid w:val="00271878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1B784D"/>
    <w:rPr>
      <w:color w:val="800080" w:themeColor="followedHyperlink"/>
      <w:u w:val="single"/>
    </w:rPr>
  </w:style>
  <w:style w:type="character" w:customStyle="1" w:styleId="sr-only">
    <w:name w:val="sr-only"/>
    <w:basedOn w:val="DefaultParagraphFont"/>
    <w:rsid w:val="004D372A"/>
  </w:style>
  <w:style w:type="paragraph" w:customStyle="1" w:styleId="paragraph">
    <w:name w:val="paragraph"/>
    <w:basedOn w:val="Normal"/>
    <w:rsid w:val="00C270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2702B"/>
  </w:style>
  <w:style w:type="character" w:customStyle="1" w:styleId="eop">
    <w:name w:val="eop"/>
    <w:basedOn w:val="DefaultParagraphFont"/>
    <w:rsid w:val="00C2702B"/>
  </w:style>
  <w:style w:type="character" w:customStyle="1" w:styleId="spellingerror">
    <w:name w:val="spellingerror"/>
    <w:basedOn w:val="DefaultParagraphFont"/>
    <w:rsid w:val="00C2702B"/>
  </w:style>
  <w:style w:type="paragraph" w:styleId="BodyText">
    <w:name w:val="Body Text"/>
    <w:basedOn w:val="Normal"/>
    <w:link w:val="BodyTextChar"/>
    <w:uiPriority w:val="1"/>
    <w:qFormat/>
    <w:rsid w:val="00FB2FBC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2FBC"/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Normal"/>
    <w:uiPriority w:val="1"/>
    <w:qFormat/>
    <w:rsid w:val="00FB2FBC"/>
    <w:pPr>
      <w:widowControl w:val="0"/>
      <w:autoSpaceDE w:val="0"/>
      <w:autoSpaceDN w:val="0"/>
    </w:pPr>
    <w:rPr>
      <w:rFonts w:eastAsia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4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figtree-h.schools.nsw.gov.au/learning-at-our-school/enrichment-class.htm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figtree-h.school@det.nsw.edu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Teacher\General\FHS%20Branding\2021_Figtree%20High%20LetterheadStyles_with%20QR%20Co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2021_Figtree High LetterheadStyles_with QR Code</Template>
  <TotalTime>5</TotalTime>
  <Pages>4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Coreena Summerfield</dc:creator>
  <cp:keywords/>
  <dc:description/>
  <cp:lastModifiedBy>Michael Trajcevski</cp:lastModifiedBy>
  <cp:revision>3</cp:revision>
  <cp:lastPrinted>2024-11-26T02:44:00Z</cp:lastPrinted>
  <dcterms:created xsi:type="dcterms:W3CDTF">2025-11-25T02:27:00Z</dcterms:created>
  <dcterms:modified xsi:type="dcterms:W3CDTF">2025-11-25T02:43:00Z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ae897086f86e5f5093cb5b11edb7636a9754b04a02e89c983e7b4483ebd59411</vt:lpwstr>
  </property>
</Properties>
</file>